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39C7D" w14:textId="77777777" w:rsidR="00187B47" w:rsidRPr="007654C9" w:rsidRDefault="00187B47" w:rsidP="005F15AD">
      <w:pPr>
        <w:tabs>
          <w:tab w:val="left" w:pos="4230"/>
          <w:tab w:val="left" w:pos="9540"/>
          <w:tab w:val="left" w:pos="10980"/>
        </w:tabs>
        <w:rPr>
          <w:b/>
          <w:sz w:val="40"/>
          <w:szCs w:val="40"/>
          <w:lang w:val="en-GB"/>
        </w:rPr>
      </w:pPr>
    </w:p>
    <w:p w14:paraId="3A676DAF" w14:textId="77777777" w:rsidR="00187B47" w:rsidRDefault="00187B47" w:rsidP="00710497">
      <w:pPr>
        <w:tabs>
          <w:tab w:val="left" w:pos="4230"/>
          <w:tab w:val="left" w:pos="9540"/>
          <w:tab w:val="left" w:pos="10980"/>
        </w:tabs>
        <w:ind w:left="45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CENTRE DE PRELUARE CERERI</w:t>
      </w:r>
    </w:p>
    <w:p w14:paraId="2CE7993C" w14:textId="77777777" w:rsidR="00187B47" w:rsidRDefault="00187B47" w:rsidP="00710497">
      <w:pPr>
        <w:tabs>
          <w:tab w:val="left" w:pos="4230"/>
          <w:tab w:val="left" w:pos="9540"/>
          <w:tab w:val="left" w:pos="10980"/>
        </w:tabs>
        <w:ind w:left="45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pentru</w:t>
      </w:r>
    </w:p>
    <w:p w14:paraId="4BEE5149" w14:textId="77777777" w:rsidR="00187B47" w:rsidRDefault="00187B47" w:rsidP="00710497">
      <w:pPr>
        <w:tabs>
          <w:tab w:val="left" w:pos="4230"/>
          <w:tab w:val="left" w:pos="9540"/>
          <w:tab w:val="left" w:pos="10980"/>
        </w:tabs>
        <w:ind w:left="450"/>
        <w:jc w:val="center"/>
        <w:rPr>
          <w:b/>
          <w:sz w:val="40"/>
          <w:szCs w:val="40"/>
        </w:rPr>
      </w:pPr>
    </w:p>
    <w:p w14:paraId="10B14A18" w14:textId="77777777" w:rsidR="00710497" w:rsidRDefault="00710497" w:rsidP="00710497">
      <w:pPr>
        <w:tabs>
          <w:tab w:val="left" w:pos="4230"/>
          <w:tab w:val="left" w:pos="9540"/>
          <w:tab w:val="left" w:pos="10980"/>
        </w:tabs>
        <w:ind w:left="450"/>
        <w:jc w:val="center"/>
        <w:rPr>
          <w:b/>
          <w:sz w:val="40"/>
          <w:szCs w:val="40"/>
        </w:rPr>
      </w:pPr>
      <w:r w:rsidRPr="004A3B20">
        <w:rPr>
          <w:b/>
          <w:sz w:val="40"/>
          <w:szCs w:val="40"/>
        </w:rPr>
        <w:t>Ajutoare pentru încălzirea locuinţei</w:t>
      </w:r>
    </w:p>
    <w:p w14:paraId="7C7435C2" w14:textId="77777777" w:rsidR="00DD2AD9" w:rsidRDefault="00DD2AD9" w:rsidP="00DD2AD9">
      <w:pPr>
        <w:jc w:val="center"/>
        <w:rPr>
          <w:b/>
          <w:sz w:val="32"/>
          <w:szCs w:val="32"/>
          <w:lang w:val="ro-RO"/>
        </w:rPr>
      </w:pPr>
      <w:r>
        <w:rPr>
          <w:b/>
          <w:sz w:val="32"/>
          <w:szCs w:val="32"/>
        </w:rPr>
        <w:t xml:space="preserve">Conform Legii 226/2021 </w:t>
      </w:r>
    </w:p>
    <w:p w14:paraId="113F58C7" w14:textId="77777777" w:rsidR="00DD2AD9" w:rsidRDefault="00DD2AD9" w:rsidP="00710497">
      <w:pPr>
        <w:tabs>
          <w:tab w:val="left" w:pos="4230"/>
          <w:tab w:val="left" w:pos="9540"/>
          <w:tab w:val="left" w:pos="10980"/>
        </w:tabs>
        <w:ind w:left="450"/>
        <w:jc w:val="center"/>
        <w:rPr>
          <w:b/>
          <w:sz w:val="40"/>
          <w:szCs w:val="40"/>
        </w:rPr>
      </w:pPr>
    </w:p>
    <w:p w14:paraId="463D832A" w14:textId="77777777" w:rsidR="004A3B20" w:rsidRPr="004A3B20" w:rsidRDefault="004A3B20" w:rsidP="00710497">
      <w:pPr>
        <w:tabs>
          <w:tab w:val="left" w:pos="4230"/>
          <w:tab w:val="left" w:pos="9540"/>
          <w:tab w:val="left" w:pos="10980"/>
        </w:tabs>
        <w:ind w:left="450"/>
        <w:jc w:val="center"/>
        <w:rPr>
          <w:b/>
          <w:sz w:val="40"/>
          <w:szCs w:val="40"/>
        </w:rPr>
      </w:pPr>
    </w:p>
    <w:p w14:paraId="40DDB6ED" w14:textId="4CD8671A" w:rsidR="00710497" w:rsidRDefault="00B85F91" w:rsidP="00710497">
      <w:pPr>
        <w:tabs>
          <w:tab w:val="left" w:pos="10620"/>
        </w:tabs>
        <w:jc w:val="center"/>
        <w:rPr>
          <w:b/>
          <w:sz w:val="40"/>
          <w:szCs w:val="40"/>
        </w:rPr>
      </w:pPr>
      <w:r w:rsidRPr="004A3B20">
        <w:rPr>
          <w:b/>
          <w:sz w:val="40"/>
          <w:szCs w:val="40"/>
        </w:rPr>
        <w:t xml:space="preserve">în perioada </w:t>
      </w:r>
      <w:r w:rsidR="000D7CE7">
        <w:rPr>
          <w:b/>
          <w:sz w:val="40"/>
          <w:szCs w:val="40"/>
        </w:rPr>
        <w:t>20</w:t>
      </w:r>
      <w:r w:rsidRPr="004A3B20">
        <w:rPr>
          <w:b/>
          <w:sz w:val="40"/>
          <w:szCs w:val="40"/>
        </w:rPr>
        <w:t xml:space="preserve"> octombrie - </w:t>
      </w:r>
      <w:r w:rsidR="00745173">
        <w:rPr>
          <w:b/>
          <w:sz w:val="40"/>
          <w:szCs w:val="40"/>
        </w:rPr>
        <w:t>19</w:t>
      </w:r>
      <w:r w:rsidRPr="004A3B20">
        <w:rPr>
          <w:b/>
          <w:sz w:val="40"/>
          <w:szCs w:val="40"/>
        </w:rPr>
        <w:t xml:space="preserve"> noiembrie 20</w:t>
      </w:r>
      <w:r w:rsidR="004A3B20" w:rsidRPr="004A3B20">
        <w:rPr>
          <w:b/>
          <w:sz w:val="40"/>
          <w:szCs w:val="40"/>
        </w:rPr>
        <w:t>2</w:t>
      </w:r>
      <w:r w:rsidR="0039547E">
        <w:rPr>
          <w:b/>
          <w:sz w:val="40"/>
          <w:szCs w:val="40"/>
        </w:rPr>
        <w:t>5</w:t>
      </w:r>
    </w:p>
    <w:p w14:paraId="14BF85AE" w14:textId="77777777" w:rsidR="004A3B20" w:rsidRDefault="004A3B20" w:rsidP="00710497">
      <w:pPr>
        <w:tabs>
          <w:tab w:val="left" w:pos="10620"/>
        </w:tabs>
        <w:jc w:val="center"/>
        <w:rPr>
          <w:b/>
          <w:sz w:val="40"/>
          <w:szCs w:val="40"/>
        </w:rPr>
      </w:pPr>
    </w:p>
    <w:p w14:paraId="35BA495F" w14:textId="77777777" w:rsidR="004C01A4" w:rsidRDefault="004C01A4" w:rsidP="00710497">
      <w:pPr>
        <w:tabs>
          <w:tab w:val="left" w:pos="10620"/>
        </w:tabs>
        <w:jc w:val="center"/>
        <w:rPr>
          <w:b/>
          <w:sz w:val="40"/>
          <w:szCs w:val="40"/>
        </w:rPr>
      </w:pPr>
    </w:p>
    <w:p w14:paraId="27C3A8D1" w14:textId="77777777" w:rsidR="004C01A4" w:rsidRPr="004A3B20" w:rsidRDefault="004C01A4" w:rsidP="00710497">
      <w:pPr>
        <w:tabs>
          <w:tab w:val="left" w:pos="10620"/>
        </w:tabs>
        <w:jc w:val="center"/>
        <w:rPr>
          <w:b/>
          <w:sz w:val="40"/>
          <w:szCs w:val="40"/>
        </w:rPr>
      </w:pPr>
    </w:p>
    <w:p w14:paraId="1278270D" w14:textId="77777777" w:rsidR="00C7283E" w:rsidRPr="00710497" w:rsidRDefault="00C7283E" w:rsidP="004A3B20">
      <w:pPr>
        <w:tabs>
          <w:tab w:val="left" w:pos="1065"/>
        </w:tabs>
        <w:rPr>
          <w:rFonts w:ascii="Arial" w:hAnsi="Arial" w:cs="Arial"/>
          <w:b/>
          <w:sz w:val="28"/>
          <w:szCs w:val="28"/>
        </w:rPr>
      </w:pPr>
    </w:p>
    <w:tbl>
      <w:tblPr>
        <w:tblW w:w="1032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5245"/>
        <w:gridCol w:w="3402"/>
        <w:gridCol w:w="1107"/>
      </w:tblGrid>
      <w:tr w:rsidR="00A61E8A" w:rsidRPr="003E2320" w14:paraId="2ADA3819" w14:textId="77777777" w:rsidTr="00C045F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ED219" w14:textId="77777777" w:rsidR="00A61E8A" w:rsidRDefault="00A61E8A" w:rsidP="0011276E">
            <w:pPr>
              <w:tabs>
                <w:tab w:val="left" w:pos="1065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EE1A5" w14:textId="77777777" w:rsidR="00A61E8A" w:rsidRDefault="00A61E8A" w:rsidP="0011276E">
            <w:pPr>
              <w:tabs>
                <w:tab w:val="left" w:pos="1065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Locaţie</w:t>
            </w:r>
          </w:p>
          <w:p w14:paraId="6F336B9A" w14:textId="77777777" w:rsidR="00C045FC" w:rsidRDefault="00C045FC" w:rsidP="0011276E">
            <w:pPr>
              <w:tabs>
                <w:tab w:val="left" w:pos="1065"/>
              </w:tabs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3EC08" w14:textId="77777777" w:rsidR="00A61E8A" w:rsidRDefault="00A61E8A" w:rsidP="0011276E">
            <w:pPr>
              <w:tabs>
                <w:tab w:val="left" w:pos="1065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Adresa</w:t>
            </w:r>
          </w:p>
        </w:tc>
        <w:tc>
          <w:tcPr>
            <w:tcW w:w="1107" w:type="dxa"/>
          </w:tcPr>
          <w:p w14:paraId="6B72B6C3" w14:textId="77777777" w:rsidR="00A61E8A" w:rsidRPr="00C045FC" w:rsidRDefault="003273DF" w:rsidP="00E107DE">
            <w:pPr>
              <w:jc w:val="center"/>
              <w:rPr>
                <w:b/>
              </w:rPr>
            </w:pPr>
            <w:r w:rsidRPr="00C045FC">
              <w:rPr>
                <w:b/>
              </w:rPr>
              <w:t>ORAR</w:t>
            </w:r>
          </w:p>
        </w:tc>
      </w:tr>
      <w:tr w:rsidR="00A61E8A" w14:paraId="2D2E683C" w14:textId="77777777" w:rsidTr="00C045F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6E83C" w14:textId="77777777" w:rsidR="00A61E8A" w:rsidRDefault="00A61E8A" w:rsidP="0011276E">
            <w:pPr>
              <w:tabs>
                <w:tab w:val="left" w:pos="1065"/>
              </w:tabs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7EE68" w14:textId="77777777" w:rsidR="00A61E8A" w:rsidRDefault="00A61E8A" w:rsidP="0011276E">
            <w:pPr>
              <w:tabs>
                <w:tab w:val="left" w:pos="1065"/>
              </w:tabs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Direcția de Asistenţă Socială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1F6DB" w14:textId="77777777" w:rsidR="00A61E8A" w:rsidRDefault="00A61E8A" w:rsidP="0011276E">
            <w:pPr>
              <w:tabs>
                <w:tab w:val="left" w:pos="1065"/>
              </w:tabs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Str. Dacia nr. 1</w:t>
            </w:r>
          </w:p>
          <w:p w14:paraId="3997F8C4" w14:textId="77777777" w:rsidR="00A61E8A" w:rsidRDefault="00A61E8A" w:rsidP="0011276E">
            <w:pPr>
              <w:tabs>
                <w:tab w:val="left" w:pos="1065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1107" w:type="dxa"/>
          </w:tcPr>
          <w:p w14:paraId="62C81E2B" w14:textId="77777777" w:rsidR="00A61E8A" w:rsidRPr="004B45D3" w:rsidRDefault="00E107DE" w:rsidP="00E107DE">
            <w:pPr>
              <w:jc w:val="center"/>
              <w:rPr>
                <w:b/>
                <w:sz w:val="32"/>
                <w:szCs w:val="32"/>
              </w:rPr>
            </w:pPr>
            <w:r w:rsidRPr="004B45D3">
              <w:rPr>
                <w:b/>
                <w:sz w:val="32"/>
                <w:szCs w:val="32"/>
              </w:rPr>
              <w:t>8-14</w:t>
            </w:r>
          </w:p>
          <w:p w14:paraId="5A36D9B1" w14:textId="77777777" w:rsidR="0039547E" w:rsidRDefault="0039547E" w:rsidP="00E107DE">
            <w:pPr>
              <w:jc w:val="center"/>
              <w:rPr>
                <w:b/>
                <w:sz w:val="28"/>
                <w:szCs w:val="28"/>
              </w:rPr>
            </w:pPr>
          </w:p>
          <w:p w14:paraId="162F3C71" w14:textId="77777777" w:rsidR="004C01A4" w:rsidRPr="00E107DE" w:rsidRDefault="004C01A4" w:rsidP="00E107D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61E8A" w:rsidRPr="003E2320" w14:paraId="6E3542AA" w14:textId="77777777" w:rsidTr="00C045F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18D93" w14:textId="77777777" w:rsidR="00A61E8A" w:rsidRDefault="00A61E8A" w:rsidP="0011276E">
            <w:pPr>
              <w:tabs>
                <w:tab w:val="left" w:pos="1065"/>
              </w:tabs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1410F" w14:textId="77777777" w:rsidR="00A61E8A" w:rsidRPr="00F14C61" w:rsidRDefault="00A61E8A" w:rsidP="0011276E">
            <w:pPr>
              <w:tabs>
                <w:tab w:val="left" w:pos="1065"/>
              </w:tabs>
              <w:rPr>
                <w:b/>
                <w:sz w:val="32"/>
                <w:szCs w:val="32"/>
              </w:rPr>
            </w:pPr>
            <w:r w:rsidRPr="00F14C61">
              <w:rPr>
                <w:rFonts w:ascii="Arial" w:hAnsi="Arial" w:cs="Arial"/>
                <w:b/>
                <w:sz w:val="28"/>
                <w:szCs w:val="28"/>
                <w:lang w:val="ro-RO"/>
              </w:rPr>
              <w:t>Centrul Social „  DE TRANZIT”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98B34" w14:textId="77777777" w:rsidR="00A61E8A" w:rsidRDefault="00A61E8A" w:rsidP="009969C8">
            <w:pPr>
              <w:tabs>
                <w:tab w:val="left" w:pos="1065"/>
              </w:tabs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Str. Cuza Vodă nr.8C</w:t>
            </w:r>
          </w:p>
          <w:p w14:paraId="414E30EB" w14:textId="77777777" w:rsidR="00A61E8A" w:rsidRDefault="00A61E8A" w:rsidP="009969C8">
            <w:pPr>
              <w:tabs>
                <w:tab w:val="left" w:pos="1065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1107" w:type="dxa"/>
          </w:tcPr>
          <w:p w14:paraId="7FDE32A3" w14:textId="77777777" w:rsidR="00A61E8A" w:rsidRPr="004B45D3" w:rsidRDefault="00E107DE" w:rsidP="00E107DE">
            <w:pPr>
              <w:jc w:val="center"/>
              <w:rPr>
                <w:b/>
                <w:sz w:val="32"/>
                <w:szCs w:val="32"/>
              </w:rPr>
            </w:pPr>
            <w:r w:rsidRPr="004B45D3">
              <w:rPr>
                <w:b/>
                <w:sz w:val="32"/>
                <w:szCs w:val="32"/>
              </w:rPr>
              <w:t>8-14</w:t>
            </w:r>
          </w:p>
          <w:p w14:paraId="0805E881" w14:textId="77777777" w:rsidR="0039547E" w:rsidRDefault="0039547E" w:rsidP="00E107DE">
            <w:pPr>
              <w:jc w:val="center"/>
              <w:rPr>
                <w:b/>
              </w:rPr>
            </w:pPr>
          </w:p>
          <w:p w14:paraId="6FB7834E" w14:textId="77777777" w:rsidR="004C01A4" w:rsidRPr="00E107DE" w:rsidRDefault="004C01A4" w:rsidP="00E107DE">
            <w:pPr>
              <w:jc w:val="center"/>
              <w:rPr>
                <w:b/>
              </w:rPr>
            </w:pPr>
          </w:p>
        </w:tc>
      </w:tr>
      <w:tr w:rsidR="00A61E8A" w14:paraId="0E14263F" w14:textId="77777777" w:rsidTr="00C045F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77CF0" w14:textId="7AB812B1" w:rsidR="00A61E8A" w:rsidRDefault="00800893" w:rsidP="0011276E">
            <w:pPr>
              <w:tabs>
                <w:tab w:val="left" w:pos="1065"/>
              </w:tabs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0F35B" w14:textId="77777777" w:rsidR="00A61E8A" w:rsidRPr="003669CD" w:rsidRDefault="00A61E8A" w:rsidP="0011276E">
            <w:pPr>
              <w:tabs>
                <w:tab w:val="left" w:pos="1065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3669CD">
              <w:rPr>
                <w:rFonts w:ascii="Arial" w:hAnsi="Arial" w:cs="Arial"/>
                <w:b/>
                <w:sz w:val="28"/>
                <w:szCs w:val="28"/>
                <w:lang w:val="ro-RO"/>
              </w:rPr>
              <w:t xml:space="preserve">Centrul </w:t>
            </w:r>
            <w:r w:rsidRPr="00C045FC">
              <w:rPr>
                <w:rFonts w:ascii="Arial" w:hAnsi="Arial" w:cs="Arial"/>
                <w:sz w:val="28"/>
                <w:szCs w:val="28"/>
                <w:lang w:val="ro-RO"/>
              </w:rPr>
              <w:t>Comunitar</w:t>
            </w:r>
            <w:r w:rsidRPr="003669CD">
              <w:rPr>
                <w:rFonts w:ascii="Arial" w:hAnsi="Arial" w:cs="Arial"/>
                <w:b/>
                <w:sz w:val="28"/>
                <w:szCs w:val="28"/>
                <w:lang w:val="ro-RO"/>
              </w:rPr>
              <w:t xml:space="preserve"> „</w:t>
            </w:r>
            <w:r w:rsidRPr="00F14C61">
              <w:rPr>
                <w:rFonts w:ascii="Arial" w:hAnsi="Arial" w:cs="Arial"/>
                <w:b/>
                <w:sz w:val="28"/>
                <w:szCs w:val="28"/>
                <w:lang w:val="ro-RO"/>
              </w:rPr>
              <w:t>Romanii”</w:t>
            </w:r>
            <w:r w:rsidR="00DB60F3">
              <w:rPr>
                <w:rFonts w:ascii="Arial" w:hAnsi="Arial" w:cs="Arial"/>
                <w:b/>
                <w:sz w:val="28"/>
                <w:szCs w:val="28"/>
                <w:lang w:val="ro-RO"/>
              </w:rPr>
              <w:t>-lemne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4C0AC" w14:textId="77777777" w:rsidR="00A61E8A" w:rsidRDefault="00A61E8A" w:rsidP="0011276E">
            <w:pPr>
              <w:tabs>
                <w:tab w:val="left" w:pos="1065"/>
              </w:tabs>
              <w:rPr>
                <w:rFonts w:ascii="Arial" w:hAnsi="Arial" w:cs="Arial"/>
                <w:b/>
                <w:sz w:val="28"/>
                <w:szCs w:val="28"/>
                <w:lang w:val="ro-RO"/>
              </w:rPr>
            </w:pPr>
            <w:r w:rsidRPr="003669CD">
              <w:rPr>
                <w:rFonts w:ascii="Arial" w:hAnsi="Arial" w:cs="Arial"/>
                <w:b/>
                <w:sz w:val="28"/>
                <w:szCs w:val="28"/>
                <w:lang w:val="ro-RO"/>
              </w:rPr>
              <w:t>Str. Electrolizei, nr. 1 A</w:t>
            </w:r>
          </w:p>
          <w:p w14:paraId="2F6085CA" w14:textId="77777777" w:rsidR="00A61E8A" w:rsidRPr="003669CD" w:rsidRDefault="00A61E8A" w:rsidP="0011276E">
            <w:pPr>
              <w:tabs>
                <w:tab w:val="left" w:pos="1065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107" w:type="dxa"/>
          </w:tcPr>
          <w:p w14:paraId="7A05922F" w14:textId="77777777" w:rsidR="00A61E8A" w:rsidRPr="004B45D3" w:rsidRDefault="00E107DE" w:rsidP="00E107DE">
            <w:pPr>
              <w:jc w:val="center"/>
              <w:rPr>
                <w:b/>
                <w:sz w:val="32"/>
                <w:szCs w:val="32"/>
              </w:rPr>
            </w:pPr>
            <w:r w:rsidRPr="004B45D3">
              <w:rPr>
                <w:b/>
                <w:sz w:val="32"/>
                <w:szCs w:val="32"/>
              </w:rPr>
              <w:t>8-14</w:t>
            </w:r>
          </w:p>
          <w:p w14:paraId="45058CB6" w14:textId="77777777" w:rsidR="004C01A4" w:rsidRDefault="004C01A4" w:rsidP="00E107DE">
            <w:pPr>
              <w:jc w:val="center"/>
              <w:rPr>
                <w:b/>
                <w:sz w:val="28"/>
                <w:szCs w:val="28"/>
              </w:rPr>
            </w:pPr>
          </w:p>
          <w:p w14:paraId="24F9613D" w14:textId="77777777" w:rsidR="004C01A4" w:rsidRPr="00E107DE" w:rsidRDefault="004C01A4" w:rsidP="00E107DE">
            <w:pPr>
              <w:jc w:val="center"/>
              <w:rPr>
                <w:b/>
              </w:rPr>
            </w:pPr>
          </w:p>
        </w:tc>
      </w:tr>
      <w:tr w:rsidR="00A61E8A" w14:paraId="754EA046" w14:textId="77777777" w:rsidTr="00C045F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C047F" w14:textId="01DFD141" w:rsidR="00A61E8A" w:rsidRDefault="00800893" w:rsidP="0011276E">
            <w:pPr>
              <w:tabs>
                <w:tab w:val="left" w:pos="1065"/>
              </w:tabs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54C2A" w14:textId="2243BC51" w:rsidR="00A61E8A" w:rsidRPr="00F14C61" w:rsidRDefault="00A61E8A" w:rsidP="00745173">
            <w:pPr>
              <w:tabs>
                <w:tab w:val="left" w:pos="1065"/>
              </w:tabs>
              <w:rPr>
                <w:rFonts w:ascii="Arial" w:hAnsi="Arial" w:cs="Arial"/>
                <w:b/>
                <w:sz w:val="28"/>
                <w:szCs w:val="28"/>
                <w:lang w:val="ro-RO"/>
              </w:rPr>
            </w:pPr>
            <w:r w:rsidRPr="00F14C61">
              <w:rPr>
                <w:rFonts w:ascii="Arial" w:hAnsi="Arial" w:cs="Arial"/>
                <w:b/>
                <w:sz w:val="28"/>
                <w:szCs w:val="28"/>
                <w:lang w:val="ro-RO"/>
              </w:rPr>
              <w:t xml:space="preserve">Centrul </w:t>
            </w:r>
            <w:r w:rsidR="00745173" w:rsidRPr="00C045FC">
              <w:rPr>
                <w:rFonts w:ascii="Arial" w:hAnsi="Arial" w:cs="Arial"/>
                <w:sz w:val="28"/>
                <w:szCs w:val="28"/>
                <w:lang w:val="ro-RO"/>
              </w:rPr>
              <w:t>Civic</w:t>
            </w:r>
            <w:r w:rsidR="00745173">
              <w:rPr>
                <w:rFonts w:ascii="Arial" w:hAnsi="Arial" w:cs="Arial"/>
                <w:b/>
                <w:sz w:val="28"/>
                <w:szCs w:val="28"/>
                <w:lang w:val="ro-RO"/>
              </w:rPr>
              <w:t xml:space="preserve"> „GĂRII</w:t>
            </w:r>
            <w:r w:rsidRPr="00F14C61">
              <w:rPr>
                <w:rFonts w:ascii="Arial" w:hAnsi="Arial" w:cs="Arial"/>
                <w:b/>
                <w:sz w:val="28"/>
                <w:szCs w:val="28"/>
                <w:lang w:val="ro-RO"/>
              </w:rPr>
              <w:t>”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79A6E" w14:textId="77777777" w:rsidR="00745173" w:rsidRDefault="00745173" w:rsidP="00745173">
            <w:pPr>
              <w:tabs>
                <w:tab w:val="left" w:pos="1065"/>
              </w:tabs>
              <w:rPr>
                <w:rFonts w:ascii="Arial" w:hAnsi="Arial" w:cs="Arial"/>
                <w:b/>
                <w:sz w:val="28"/>
                <w:szCs w:val="28"/>
                <w:lang w:val="ro-RO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ro-RO"/>
              </w:rPr>
              <w:t>Str. Gării nr. 6</w:t>
            </w:r>
          </w:p>
          <w:p w14:paraId="768C707C" w14:textId="77777777" w:rsidR="00A61E8A" w:rsidRPr="007A5AF2" w:rsidRDefault="00A61E8A" w:rsidP="0011276E">
            <w:pPr>
              <w:tabs>
                <w:tab w:val="left" w:pos="1065"/>
              </w:tabs>
              <w:rPr>
                <w:rFonts w:ascii="Arial" w:hAnsi="Arial" w:cs="Arial"/>
                <w:b/>
                <w:sz w:val="28"/>
                <w:szCs w:val="28"/>
                <w:lang w:val="ro-RO"/>
              </w:rPr>
            </w:pPr>
          </w:p>
        </w:tc>
        <w:tc>
          <w:tcPr>
            <w:tcW w:w="1107" w:type="dxa"/>
          </w:tcPr>
          <w:p w14:paraId="2B1E574A" w14:textId="77777777" w:rsidR="00A61E8A" w:rsidRPr="004B45D3" w:rsidRDefault="00E107DE" w:rsidP="00E107DE">
            <w:pPr>
              <w:jc w:val="center"/>
              <w:rPr>
                <w:b/>
                <w:sz w:val="32"/>
                <w:szCs w:val="32"/>
              </w:rPr>
            </w:pPr>
            <w:r w:rsidRPr="004B45D3">
              <w:rPr>
                <w:b/>
                <w:sz w:val="32"/>
                <w:szCs w:val="32"/>
              </w:rPr>
              <w:t>8-14</w:t>
            </w:r>
          </w:p>
          <w:p w14:paraId="289C8B7F" w14:textId="77777777" w:rsidR="004C01A4" w:rsidRDefault="004C01A4" w:rsidP="00E107DE">
            <w:pPr>
              <w:jc w:val="center"/>
              <w:rPr>
                <w:b/>
                <w:sz w:val="28"/>
                <w:szCs w:val="28"/>
              </w:rPr>
            </w:pPr>
          </w:p>
          <w:p w14:paraId="04C42F13" w14:textId="77777777" w:rsidR="004C01A4" w:rsidRPr="00E107DE" w:rsidRDefault="004C01A4" w:rsidP="00E107DE">
            <w:pPr>
              <w:jc w:val="center"/>
              <w:rPr>
                <w:b/>
              </w:rPr>
            </w:pPr>
          </w:p>
        </w:tc>
      </w:tr>
    </w:tbl>
    <w:p w14:paraId="123370A9" w14:textId="77777777" w:rsidR="00E26A9A" w:rsidRPr="00710497" w:rsidRDefault="00E26A9A" w:rsidP="00D270F0">
      <w:pPr>
        <w:rPr>
          <w:sz w:val="28"/>
          <w:szCs w:val="28"/>
        </w:rPr>
      </w:pPr>
    </w:p>
    <w:sectPr w:rsidR="00E26A9A" w:rsidRPr="00710497" w:rsidSect="00DD2AD9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40" w:right="1361" w:bottom="1440" w:left="1531" w:header="851" w:footer="112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FD4DE7" w14:textId="77777777" w:rsidR="00A978AB" w:rsidRDefault="00A978AB">
      <w:r>
        <w:separator/>
      </w:r>
    </w:p>
  </w:endnote>
  <w:endnote w:type="continuationSeparator" w:id="0">
    <w:p w14:paraId="11B25E4C" w14:textId="77777777" w:rsidR="00A978AB" w:rsidRDefault="00A97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1" w:rightFromText="181" w:tblpYSpec="bottom"/>
      <w:tblOverlap w:val="never"/>
      <w:tblW w:w="9072" w:type="dxa"/>
      <w:tblLayout w:type="fixed"/>
      <w:tblCellMar>
        <w:left w:w="0" w:type="dxa"/>
        <w:right w:w="0" w:type="dxa"/>
      </w:tblCellMar>
      <w:tblLook w:val="0400" w:firstRow="0" w:lastRow="0" w:firstColumn="0" w:lastColumn="0" w:noHBand="0" w:noVBand="1"/>
    </w:tblPr>
    <w:tblGrid>
      <w:gridCol w:w="5670"/>
      <w:gridCol w:w="3402"/>
    </w:tblGrid>
    <w:tr w:rsidR="00C240D9" w:rsidRPr="00A83B03" w14:paraId="7E6198EF" w14:textId="77777777">
      <w:trPr>
        <w:cantSplit/>
        <w:trHeight w:hRule="exact" w:val="227"/>
      </w:trPr>
      <w:tc>
        <w:tcPr>
          <w:tcW w:w="5670" w:type="dxa"/>
          <w:noWrap/>
          <w:vAlign w:val="bottom"/>
        </w:tcPr>
        <w:p w14:paraId="24144BDA" w14:textId="77777777" w:rsidR="00C240D9" w:rsidRDefault="00C240D9" w:rsidP="00F24475"/>
      </w:tc>
      <w:tc>
        <w:tcPr>
          <w:tcW w:w="3402" w:type="dxa"/>
          <w:noWrap/>
          <w:vAlign w:val="bottom"/>
        </w:tcPr>
        <w:p w14:paraId="39AEB4F9" w14:textId="0AEB77F1" w:rsidR="00C240D9" w:rsidRPr="00884CAE" w:rsidRDefault="00C240D9" w:rsidP="00882C74">
          <w:pPr>
            <w:pStyle w:val="Footerspecial"/>
            <w:rPr>
              <w:lang w:val="ro-RO" w:eastAsia="ro-RO"/>
            </w:rPr>
          </w:pPr>
          <w:permStart w:id="1868842024" w:edGrp="everyone"/>
          <w:r w:rsidRPr="00884CAE">
            <w:rPr>
              <w:lang w:val="ro-RO" w:eastAsia="ro-RO"/>
            </w:rPr>
            <w:t xml:space="preserve"> 1</w:t>
          </w:r>
          <w:permEnd w:id="1868842024"/>
          <w:r w:rsidRPr="00884CAE">
            <w:rPr>
              <w:lang w:val="ro-RO" w:eastAsia="ro-RO"/>
            </w:rPr>
            <w:t xml:space="preserve"> ex. / </w:t>
          </w:r>
          <w:permStart w:id="131468625" w:edGrp="everyone"/>
          <w:r w:rsidRPr="00884CAE">
            <w:rPr>
              <w:lang w:val="ro-RO" w:eastAsia="ro-RO"/>
            </w:rPr>
            <w:t>V.B.</w:t>
          </w:r>
          <w:permEnd w:id="131468625"/>
          <w:r w:rsidRPr="00884CAE">
            <w:rPr>
              <w:lang w:val="ro-RO" w:eastAsia="ro-RO"/>
            </w:rPr>
            <w:t xml:space="preserve"> / </w:t>
          </w:r>
          <w:permStart w:id="837176793" w:edGrp="everyone"/>
          <w:r w:rsidR="00FF1E42" w:rsidRPr="00884CAE">
            <w:rPr>
              <w:lang w:val="ro-RO" w:eastAsia="ro-RO"/>
            </w:rPr>
            <w:fldChar w:fldCharType="begin"/>
          </w:r>
          <w:r w:rsidRPr="00884CAE">
            <w:rPr>
              <w:lang w:val="ro-RO" w:eastAsia="ro-RO"/>
            </w:rPr>
            <w:instrText xml:space="preserve"> TIME \@ "dd.MM.yyyy" </w:instrText>
          </w:r>
          <w:r w:rsidR="00FF1E42" w:rsidRPr="00884CAE">
            <w:rPr>
              <w:lang w:val="ro-RO" w:eastAsia="ro-RO"/>
            </w:rPr>
            <w:fldChar w:fldCharType="separate"/>
          </w:r>
          <w:r w:rsidR="00800893">
            <w:rPr>
              <w:noProof/>
              <w:lang w:val="ro-RO" w:eastAsia="ro-RO"/>
            </w:rPr>
            <w:t>13.10.2025</w:t>
          </w:r>
          <w:r w:rsidR="00FF1E42" w:rsidRPr="00884CAE">
            <w:rPr>
              <w:lang w:val="ro-RO" w:eastAsia="ro-RO"/>
            </w:rPr>
            <w:fldChar w:fldCharType="end"/>
          </w:r>
          <w:permEnd w:id="837176793"/>
          <w:r w:rsidRPr="00884CAE">
            <w:rPr>
              <w:lang w:val="ro-RO" w:eastAsia="ro-RO"/>
            </w:rPr>
            <w:t xml:space="preserve"> </w:t>
          </w:r>
        </w:p>
      </w:tc>
    </w:tr>
  </w:tbl>
  <w:p w14:paraId="0134F8EC" w14:textId="77777777" w:rsidR="00C240D9" w:rsidRPr="000A2028" w:rsidRDefault="000218CE" w:rsidP="000A2028">
    <w:pPr>
      <w:pStyle w:val="Subsol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742F5995" wp14:editId="578CAEA6">
          <wp:simplePos x="0" y="0"/>
          <wp:positionH relativeFrom="column">
            <wp:posOffset>2540</wp:posOffset>
          </wp:positionH>
          <wp:positionV relativeFrom="paragraph">
            <wp:posOffset>174625</wp:posOffset>
          </wp:positionV>
          <wp:extent cx="2782570" cy="149860"/>
          <wp:effectExtent l="19050" t="0" r="0" b="0"/>
          <wp:wrapNone/>
          <wp:docPr id="5" name="Picture 5" descr="rom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man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2570" cy="149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1" w:rightFromText="181" w:tblpYSpec="bottom"/>
      <w:tblOverlap w:val="never"/>
      <w:tblW w:w="9072" w:type="dxa"/>
      <w:tblLayout w:type="fixed"/>
      <w:tblCellMar>
        <w:left w:w="0" w:type="dxa"/>
        <w:right w:w="0" w:type="dxa"/>
      </w:tblCellMar>
      <w:tblLook w:val="0400" w:firstRow="0" w:lastRow="0" w:firstColumn="0" w:lastColumn="0" w:noHBand="0" w:noVBand="1"/>
    </w:tblPr>
    <w:tblGrid>
      <w:gridCol w:w="5670"/>
      <w:gridCol w:w="3402"/>
    </w:tblGrid>
    <w:tr w:rsidR="00C240D9" w14:paraId="402827BF" w14:textId="77777777">
      <w:trPr>
        <w:cantSplit/>
        <w:trHeight w:hRule="exact" w:val="227"/>
      </w:trPr>
      <w:tc>
        <w:tcPr>
          <w:tcW w:w="5670" w:type="dxa"/>
          <w:noWrap/>
          <w:vAlign w:val="bottom"/>
        </w:tcPr>
        <w:p w14:paraId="30456A4B" w14:textId="77777777" w:rsidR="00C240D9" w:rsidRDefault="00C240D9" w:rsidP="00321351"/>
      </w:tc>
      <w:tc>
        <w:tcPr>
          <w:tcW w:w="3402" w:type="dxa"/>
          <w:noWrap/>
          <w:vAlign w:val="bottom"/>
        </w:tcPr>
        <w:p w14:paraId="720B8CDE" w14:textId="77777777" w:rsidR="00C240D9" w:rsidRPr="00884CAE" w:rsidRDefault="00C240D9" w:rsidP="004A3628">
          <w:pPr>
            <w:pStyle w:val="Footerspecial"/>
            <w:rPr>
              <w:lang w:val="ro-RO" w:eastAsia="ro-RO"/>
            </w:rPr>
          </w:pPr>
        </w:p>
      </w:tc>
    </w:tr>
  </w:tbl>
  <w:p w14:paraId="5F89910B" w14:textId="77777777" w:rsidR="00C240D9" w:rsidRPr="004D15C6" w:rsidRDefault="000218CE" w:rsidP="004D15C6">
    <w:pPr>
      <w:pStyle w:val="Subsol"/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 wp14:anchorId="01415F98" wp14:editId="43FD0470">
          <wp:simplePos x="0" y="0"/>
          <wp:positionH relativeFrom="column">
            <wp:posOffset>-5715</wp:posOffset>
          </wp:positionH>
          <wp:positionV relativeFrom="paragraph">
            <wp:posOffset>177165</wp:posOffset>
          </wp:positionV>
          <wp:extent cx="2782570" cy="149860"/>
          <wp:effectExtent l="19050" t="0" r="0" b="0"/>
          <wp:wrapNone/>
          <wp:docPr id="1" name="Picture 13" descr="rom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roman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2570" cy="149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97735" w14:textId="77777777" w:rsidR="00A978AB" w:rsidRDefault="00A978AB">
      <w:r>
        <w:separator/>
      </w:r>
    </w:p>
  </w:footnote>
  <w:footnote w:type="continuationSeparator" w:id="0">
    <w:p w14:paraId="7BC0C904" w14:textId="77777777" w:rsidR="00A978AB" w:rsidRDefault="00A978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7900B" w14:textId="77777777" w:rsidR="00C240D9" w:rsidRDefault="00FF1E42" w:rsidP="00AA27A2">
    <w:pPr>
      <w:pStyle w:val="Antet"/>
      <w:jc w:val="center"/>
      <w:rPr>
        <w:noProof/>
      </w:rPr>
    </w:pPr>
    <w:r>
      <w:fldChar w:fldCharType="begin"/>
    </w:r>
    <w:r w:rsidR="00C240D9">
      <w:instrText xml:space="preserve"> PAGE   \* MERGEFORMAT </w:instrText>
    </w:r>
    <w:r>
      <w:fldChar w:fldCharType="separate"/>
    </w:r>
    <w:r w:rsidR="00DD2AD9">
      <w:rPr>
        <w:noProof/>
      </w:rPr>
      <w:t>2</w:t>
    </w:r>
    <w:r>
      <w:rPr>
        <w:noProof/>
      </w:rPr>
      <w:fldChar w:fldCharType="end"/>
    </w:r>
  </w:p>
  <w:p w14:paraId="6D3DCA4A" w14:textId="77777777" w:rsidR="00C240D9" w:rsidRDefault="00C240D9">
    <w:pPr>
      <w:pStyle w:val="Antet"/>
      <w:rPr>
        <w:sz w:val="16"/>
        <w:szCs w:val="16"/>
      </w:rPr>
    </w:pPr>
  </w:p>
  <w:p w14:paraId="76865FFB" w14:textId="722901EE" w:rsidR="00C240D9" w:rsidRPr="007E5BFC" w:rsidRDefault="0039547E">
    <w:pPr>
      <w:pStyle w:val="Antet"/>
      <w:rPr>
        <w:sz w:val="16"/>
        <w:szCs w:val="16"/>
      </w:rPr>
    </w:pPr>
    <w:r>
      <w:rPr>
        <w:noProof/>
      </w:rPr>
      <mc:AlternateContent>
        <mc:Choice Requires="wps">
          <w:drawing>
            <wp:anchor distT="4294967292" distB="4294967292" distL="114300" distR="114300" simplePos="0" relativeHeight="251656192" behindDoc="0" locked="1" layoutInCell="1" allowOverlap="1" wp14:anchorId="03A88CD4" wp14:editId="16E534D8">
              <wp:simplePos x="0" y="0"/>
              <wp:positionH relativeFrom="page">
                <wp:posOffset>897890</wp:posOffset>
              </wp:positionH>
              <wp:positionV relativeFrom="page">
                <wp:posOffset>784859</wp:posOffset>
              </wp:positionV>
              <wp:extent cx="5746115" cy="0"/>
              <wp:effectExtent l="0" t="0" r="0" b="0"/>
              <wp:wrapNone/>
              <wp:docPr id="1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74611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C3922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70.7pt;margin-top:61.8pt;width:452.45pt;height:0;flip:x;z-index:251656192;visibility:visible;mso-wrap-style:square;mso-width-percent:100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100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" strokeweight=".25pt"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8DFE1" w14:textId="1A282D1A" w:rsidR="00C240D9" w:rsidRPr="008823A4" w:rsidRDefault="0039547E" w:rsidP="00A937DD">
    <w:pPr>
      <w:pStyle w:val="Antet"/>
      <w:tabs>
        <w:tab w:val="clear" w:pos="4536"/>
        <w:tab w:val="left" w:pos="3850"/>
        <w:tab w:val="center" w:pos="5720"/>
      </w:tabs>
      <w:jc w:val="both"/>
      <w:rPr>
        <w:rFonts w:cs="Arial"/>
        <w:sz w:val="16"/>
        <w:szCs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4B150A85" wp14:editId="6F1F2DAD">
              <wp:simplePos x="0" y="0"/>
              <wp:positionH relativeFrom="column">
                <wp:align>left</wp:align>
              </wp:positionH>
              <wp:positionV relativeFrom="page">
                <wp:posOffset>540385</wp:posOffset>
              </wp:positionV>
              <wp:extent cx="6083935" cy="1765935"/>
              <wp:effectExtent l="0" t="0" r="0" b="0"/>
              <wp:wrapSquare wrapText="bothSides"/>
              <wp:docPr id="2" name="Group 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083935" cy="1765935"/>
                        <a:chOff x="1418" y="851"/>
                        <a:chExt cx="9581" cy="2781"/>
                      </a:xfrm>
                    </wpg:grpSpPr>
                    <pic:pic xmlns:pic="http://schemas.openxmlformats.org/drawingml/2006/picture">
                      <pic:nvPicPr>
                        <pic:cNvPr id="3" name="Picture 28" descr="header_no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8" y="851"/>
                          <a:ext cx="9074" cy="2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" name="Text Box 29"/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5160" y="1418"/>
                          <a:ext cx="5839" cy="1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A01BB2" w14:textId="77777777" w:rsidR="00C240D9" w:rsidRDefault="00210548"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>DIRECȚIA DE</w:t>
                            </w:r>
                            <w:r w:rsidR="00C240D9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ASISTENȚĂ SOCIALĂ</w:t>
                            </w:r>
                          </w:p>
                          <w:tbl>
                            <w:tblPr>
                              <w:tblOverlap w:val="never"/>
                              <w:tblW w:w="5854" w:type="dxa"/>
                              <w:tblLayout w:type="fixed"/>
                              <w:tblCellMar>
                                <w:top w:w="28" w:type="dxa"/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34"/>
                              <w:gridCol w:w="93"/>
                              <w:gridCol w:w="2818"/>
                              <w:gridCol w:w="109"/>
                            </w:tblGrid>
                            <w:tr w:rsidR="00C240D9" w14:paraId="6C933E89" w14:textId="77777777" w:rsidTr="005921C0">
                              <w:trPr>
                                <w:gridAfter w:val="1"/>
                                <w:wAfter w:w="109" w:type="dxa"/>
                                <w:cantSplit/>
                                <w:trHeight w:val="397"/>
                              </w:trPr>
                              <w:tc>
                                <w:tcPr>
                                  <w:tcW w:w="5745" w:type="dxa"/>
                                  <w:gridSpan w:val="3"/>
                                  <w:noWrap/>
                                  <w:hideMark/>
                                </w:tcPr>
                                <w:p w14:paraId="05536D42" w14:textId="77777777" w:rsidR="00C240D9" w:rsidRPr="003C4876" w:rsidRDefault="00EB2514" w:rsidP="00EB2514">
                                  <w:pPr>
                                    <w:spacing w:line="480" w:lineRule="auto"/>
                                    <w:suppressOverlap/>
                                    <w:rPr>
                                      <w:rFonts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2"/>
                                      <w:szCs w:val="22"/>
                                    </w:rPr>
                                    <w:t>SERVICIUL BENEFICII DE ASISTENȚĂ SOCIALĂ</w:t>
                                  </w:r>
                                </w:p>
                              </w:tc>
                            </w:tr>
                            <w:tr w:rsidR="00C240D9" w14:paraId="3E9473BA" w14:textId="77777777" w:rsidTr="005921C0">
                              <w:trPr>
                                <w:gridAfter w:val="1"/>
                                <w:wAfter w:w="109" w:type="dxa"/>
                                <w:cantSplit/>
                                <w:trHeight w:hRule="exact" w:val="237"/>
                              </w:trPr>
                              <w:tc>
                                <w:tcPr>
                                  <w:tcW w:w="2834" w:type="dxa"/>
                                  <w:noWrap/>
                                  <w:hideMark/>
                                </w:tcPr>
                                <w:p w14:paraId="67D30B7F" w14:textId="77777777" w:rsidR="00C240D9" w:rsidRPr="001069D8" w:rsidRDefault="00C240D9" w:rsidP="002360B4">
                                  <w:pPr>
                                    <w:spacing w:line="264" w:lineRule="auto"/>
                                    <w:suppressOverlap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 xml:space="preserve">Str.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Dacia  1</w:t>
                                  </w:r>
                                </w:p>
                              </w:tc>
                              <w:tc>
                                <w:tcPr>
                                  <w:tcW w:w="2911" w:type="dxa"/>
                                  <w:gridSpan w:val="2"/>
                                  <w:noWrap/>
                                  <w:tcMar>
                                    <w:top w:w="28" w:type="dxa"/>
                                    <w:left w:w="113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266CFF8C" w14:textId="77777777" w:rsidR="00C240D9" w:rsidRPr="003539AA" w:rsidRDefault="00C240D9" w:rsidP="002360B4">
                                  <w:pPr>
                                    <w:pStyle w:val="Frspaiere"/>
                                    <w:spacing w:line="264" w:lineRule="auto"/>
                                    <w:suppressOverlap/>
                                    <w:rPr>
                                      <w:spacing w:val="0"/>
                                      <w:kern w:val="0"/>
                                      <w:szCs w:val="18"/>
                                    </w:rPr>
                                  </w:pPr>
                                  <w:r w:rsidRPr="003539AA">
                                    <w:rPr>
                                      <w:spacing w:val="0"/>
                                      <w:kern w:val="0"/>
                                      <w:szCs w:val="18"/>
                                    </w:rPr>
                                    <w:t>Fax</w:t>
                                  </w:r>
                                  <w:r w:rsidRPr="003539AA">
                                    <w:rPr>
                                      <w:spacing w:val="0"/>
                                      <w:kern w:val="0"/>
                                      <w:szCs w:val="18"/>
                                      <w:lang w:val="en-US"/>
                                    </w:rPr>
                                    <w:t>: +40 262 21</w:t>
                                  </w:r>
                                  <w:r>
                                    <w:rPr>
                                      <w:spacing w:val="0"/>
                                      <w:kern w:val="0"/>
                                      <w:szCs w:val="18"/>
                                      <w:lang w:val="en-US"/>
                                    </w:rPr>
                                    <w:t>1</w:t>
                                  </w:r>
                                  <w:r w:rsidRPr="003539AA">
                                    <w:rPr>
                                      <w:spacing w:val="0"/>
                                      <w:kern w:val="0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0"/>
                                      <w:kern w:val="0"/>
                                      <w:szCs w:val="18"/>
                                      <w:lang w:val="en-US"/>
                                    </w:rPr>
                                    <w:t>959</w:t>
                                  </w:r>
                                </w:p>
                              </w:tc>
                            </w:tr>
                            <w:tr w:rsidR="00C240D9" w14:paraId="6A53CF59" w14:textId="77777777" w:rsidTr="005921C0">
                              <w:trPr>
                                <w:gridAfter w:val="1"/>
                                <w:wAfter w:w="109" w:type="dxa"/>
                                <w:cantSplit/>
                                <w:trHeight w:hRule="exact" w:val="237"/>
                              </w:trPr>
                              <w:tc>
                                <w:tcPr>
                                  <w:tcW w:w="2834" w:type="dxa"/>
                                  <w:noWrap/>
                                  <w:hideMark/>
                                </w:tcPr>
                                <w:p w14:paraId="6028868D" w14:textId="77777777" w:rsidR="00C240D9" w:rsidRPr="003539AA" w:rsidRDefault="00C240D9" w:rsidP="002360B4">
                                  <w:pPr>
                                    <w:spacing w:line="264" w:lineRule="auto"/>
                                    <w:suppressOverlap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>430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406</w:t>
                                  </w: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>, Baia Mare, România</w:t>
                                  </w:r>
                                </w:p>
                              </w:tc>
                              <w:tc>
                                <w:tcPr>
                                  <w:tcW w:w="2911" w:type="dxa"/>
                                  <w:gridSpan w:val="2"/>
                                  <w:noWrap/>
                                  <w:tcMar>
                                    <w:top w:w="28" w:type="dxa"/>
                                    <w:left w:w="113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0DBEC337" w14:textId="77777777" w:rsidR="00C240D9" w:rsidRPr="003539AA" w:rsidRDefault="00C240D9" w:rsidP="002360B4">
                                  <w:pPr>
                                    <w:spacing w:line="264" w:lineRule="auto"/>
                                    <w:ind w:right="-354"/>
                                    <w:suppressOverlap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Email: </w:t>
                                  </w:r>
                                  <w:r w:rsidR="00210548">
                                    <w:rPr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as</w:t>
                                  </w: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>@baiamare.ro</w:t>
                                  </w:r>
                                </w:p>
                              </w:tc>
                            </w:tr>
                            <w:tr w:rsidR="00C240D9" w14:paraId="4247608A" w14:textId="77777777" w:rsidTr="005921C0">
                              <w:trPr>
                                <w:gridAfter w:val="1"/>
                                <w:wAfter w:w="109" w:type="dxa"/>
                                <w:cantSplit/>
                                <w:trHeight w:hRule="exact" w:val="237"/>
                              </w:trPr>
                              <w:tc>
                                <w:tcPr>
                                  <w:tcW w:w="2834" w:type="dxa"/>
                                  <w:noWrap/>
                                  <w:hideMark/>
                                </w:tcPr>
                                <w:p w14:paraId="2C467647" w14:textId="77777777" w:rsidR="00C240D9" w:rsidRPr="003539AA" w:rsidRDefault="00C240D9" w:rsidP="002360B4">
                                  <w:pPr>
                                    <w:spacing w:line="264" w:lineRule="auto"/>
                                    <w:suppressOverlap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>Telefon: +40 262 21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949</w:t>
                                  </w:r>
                                </w:p>
                              </w:tc>
                              <w:tc>
                                <w:tcPr>
                                  <w:tcW w:w="2911" w:type="dxa"/>
                                  <w:gridSpan w:val="2"/>
                                  <w:noWrap/>
                                  <w:tcMar>
                                    <w:top w:w="28" w:type="dxa"/>
                                    <w:left w:w="113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26345FAE" w14:textId="77777777" w:rsidR="00C240D9" w:rsidRPr="003539AA" w:rsidRDefault="00C240D9" w:rsidP="002360B4">
                                  <w:pPr>
                                    <w:spacing w:line="264" w:lineRule="auto"/>
                                    <w:suppressOverlap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>www.</w:t>
                                  </w:r>
                                  <w:r w:rsidR="00210548">
                                    <w:rPr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asbm</w:t>
                                  </w: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>.ro</w:t>
                                  </w:r>
                                </w:p>
                              </w:tc>
                            </w:tr>
                            <w:tr w:rsidR="00C240D9" w14:paraId="4D6880B7" w14:textId="77777777" w:rsidTr="005921C0">
                              <w:tblPrEx>
                                <w:tblCellMar>
                                  <w:top w:w="0" w:type="dxa"/>
                                </w:tblCellMar>
                              </w:tblPrEx>
                              <w:trPr>
                                <w:trHeight w:hRule="exact" w:val="244"/>
                              </w:trPr>
                              <w:tc>
                                <w:tcPr>
                                  <w:tcW w:w="5854" w:type="dxa"/>
                                  <w:gridSpan w:val="4"/>
                                  <w:noWrap/>
                                </w:tcPr>
                                <w:p w14:paraId="474F6F2A" w14:textId="77777777" w:rsidR="00C240D9" w:rsidRPr="001E5B1C" w:rsidRDefault="00C240D9" w:rsidP="001E5B1C">
                                  <w:pPr>
                                    <w:spacing w:line="240" w:lineRule="exact"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C240D9" w14:paraId="5ECDDEED" w14:textId="77777777" w:rsidTr="005921C0">
                              <w:tblPrEx>
                                <w:tblCellMar>
                                  <w:top w:w="0" w:type="dxa"/>
                                </w:tblCellMar>
                              </w:tblPrEx>
                              <w:trPr>
                                <w:trHeight w:hRule="exact" w:val="244"/>
                              </w:trPr>
                              <w:tc>
                                <w:tcPr>
                                  <w:tcW w:w="5854" w:type="dxa"/>
                                  <w:gridSpan w:val="4"/>
                                  <w:noWrap/>
                                </w:tcPr>
                                <w:p w14:paraId="3D1EB9E2" w14:textId="77777777" w:rsidR="00C240D9" w:rsidRPr="00315A40" w:rsidRDefault="00C240D9" w:rsidP="001E5B1C">
                                  <w:pPr>
                                    <w:spacing w:line="240" w:lineRule="exact"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C240D9" w14:paraId="3CD1298B" w14:textId="77777777" w:rsidTr="005921C0">
                              <w:tblPrEx>
                                <w:tblCellMar>
                                  <w:top w:w="0" w:type="dxa"/>
                                </w:tblCellMar>
                              </w:tblPrEx>
                              <w:trPr>
                                <w:trHeight w:hRule="exact" w:val="244"/>
                              </w:trPr>
                              <w:tc>
                                <w:tcPr>
                                  <w:tcW w:w="5854" w:type="dxa"/>
                                  <w:gridSpan w:val="4"/>
                                  <w:noWrap/>
                                </w:tcPr>
                                <w:p w14:paraId="1AEE2369" w14:textId="77777777" w:rsidR="00C240D9" w:rsidRPr="001E5B1C" w:rsidRDefault="00C240D9" w:rsidP="001E5B1C">
                                  <w:pPr>
                                    <w:spacing w:line="240" w:lineRule="exact"/>
                                  </w:pPr>
                                </w:p>
                              </w:tc>
                            </w:tr>
                            <w:tr w:rsidR="00C240D9" w14:paraId="361C6C9D" w14:textId="77777777" w:rsidTr="005921C0">
                              <w:tblPrEx>
                                <w:tblCellMar>
                                  <w:top w:w="0" w:type="dxa"/>
                                </w:tblCellMar>
                              </w:tblPrEx>
                              <w:trPr>
                                <w:trHeight w:hRule="exact" w:val="397"/>
                              </w:trPr>
                              <w:tc>
                                <w:tcPr>
                                  <w:tcW w:w="2927" w:type="dxa"/>
                                  <w:gridSpan w:val="2"/>
                                  <w:tcMar>
                                    <w:top w:w="164" w:type="dxa"/>
                                  </w:tcMar>
                                </w:tcPr>
                                <w:p w14:paraId="3F338E64" w14:textId="77777777" w:rsidR="00C240D9" w:rsidRPr="00F4672F" w:rsidRDefault="00C240D9" w:rsidP="001E5B1C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4672F">
                                    <w:rPr>
                                      <w:sz w:val="18"/>
                                      <w:szCs w:val="18"/>
                                    </w:rPr>
                                    <w:t>Str. Gheorghe Şincai 37</w:t>
                                  </w:r>
                                </w:p>
                              </w:tc>
                              <w:tc>
                                <w:tcPr>
                                  <w:tcW w:w="2927" w:type="dxa"/>
                                  <w:gridSpan w:val="2"/>
                                  <w:tcMar>
                                    <w:top w:w="164" w:type="dxa"/>
                                  </w:tcMar>
                                </w:tcPr>
                                <w:p w14:paraId="37EA6473" w14:textId="77777777" w:rsidR="00C240D9" w:rsidRPr="00F4672F" w:rsidRDefault="00C240D9" w:rsidP="001E5B1C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4672F">
                                    <w:rPr>
                                      <w:sz w:val="18"/>
                                      <w:szCs w:val="18"/>
                                    </w:rPr>
                                    <w:t xml:space="preserve">Fax: +40 262 212 332 </w:t>
                                  </w:r>
                                </w:p>
                              </w:tc>
                            </w:tr>
                            <w:tr w:rsidR="00C240D9" w14:paraId="106543E0" w14:textId="77777777" w:rsidTr="005921C0">
                              <w:tblPrEx>
                                <w:tblCellMar>
                                  <w:top w:w="0" w:type="dxa"/>
                                </w:tblCellMar>
                              </w:tblPrEx>
                              <w:trPr>
                                <w:trHeight w:hRule="exact" w:val="244"/>
                              </w:trPr>
                              <w:tc>
                                <w:tcPr>
                                  <w:tcW w:w="2927" w:type="dxa"/>
                                  <w:gridSpan w:val="2"/>
                                </w:tcPr>
                                <w:p w14:paraId="7B7F9EE5" w14:textId="77777777" w:rsidR="00C240D9" w:rsidRPr="00F4672F" w:rsidRDefault="00C240D9" w:rsidP="001E5B1C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4672F">
                                    <w:rPr>
                                      <w:sz w:val="18"/>
                                      <w:szCs w:val="18"/>
                                    </w:rPr>
                                    <w:t>430311, Baia Mare, România</w:t>
                                  </w:r>
                                </w:p>
                              </w:tc>
                              <w:tc>
                                <w:tcPr>
                                  <w:tcW w:w="2927" w:type="dxa"/>
                                  <w:gridSpan w:val="2"/>
                                </w:tcPr>
                                <w:p w14:paraId="69FFAB8E" w14:textId="77777777" w:rsidR="00C240D9" w:rsidRPr="00F4672F" w:rsidRDefault="00C240D9" w:rsidP="001E5B1C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4672F">
                                    <w:rPr>
                                      <w:sz w:val="18"/>
                                      <w:szCs w:val="18"/>
                                    </w:rPr>
                                    <w:t>Email: primar@baiamare.ro</w:t>
                                  </w:r>
                                </w:p>
                              </w:tc>
                            </w:tr>
                            <w:tr w:rsidR="00C240D9" w14:paraId="100A0F0F" w14:textId="77777777" w:rsidTr="005921C0">
                              <w:tblPrEx>
                                <w:tblCellMar>
                                  <w:top w:w="0" w:type="dxa"/>
                                </w:tblCellMar>
                              </w:tblPrEx>
                              <w:trPr>
                                <w:trHeight w:hRule="exact" w:val="244"/>
                              </w:trPr>
                              <w:tc>
                                <w:tcPr>
                                  <w:tcW w:w="2927" w:type="dxa"/>
                                  <w:gridSpan w:val="2"/>
                                </w:tcPr>
                                <w:p w14:paraId="17E9A153" w14:textId="77777777" w:rsidR="00C240D9" w:rsidRPr="00F4672F" w:rsidRDefault="00C240D9" w:rsidP="001E5B1C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4672F">
                                    <w:rPr>
                                      <w:sz w:val="18"/>
                                      <w:szCs w:val="18"/>
                                    </w:rPr>
                                    <w:t>Telefon: +40 262 213 824</w:t>
                                  </w:r>
                                </w:p>
                              </w:tc>
                              <w:tc>
                                <w:tcPr>
                                  <w:tcW w:w="2927" w:type="dxa"/>
                                  <w:gridSpan w:val="2"/>
                                </w:tcPr>
                                <w:p w14:paraId="78DEA26C" w14:textId="77777777" w:rsidR="00C240D9" w:rsidRPr="00F4672F" w:rsidRDefault="00C240D9" w:rsidP="001E5B1C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F4672F">
                                    <w:rPr>
                                      <w:sz w:val="18"/>
                                      <w:szCs w:val="18"/>
                                    </w:rPr>
                                    <w:t>eb: www.baiamare.ro</w:t>
                                  </w:r>
                                </w:p>
                              </w:tc>
                            </w:tr>
                          </w:tbl>
                          <w:p w14:paraId="6CF075CF" w14:textId="77777777" w:rsidR="00C240D9" w:rsidRDefault="00C240D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150A85" id="Group 30" o:spid="_x0000_s1026" style="position:absolute;left:0;text-align:left;margin-left:0;margin-top:42.55pt;width:479.05pt;height:139.05pt;z-index:-251657216;mso-position-horizontal:left;mso-position-vertical-relative:page" coordorigin="1418,851" coordsize="9581,278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" o:spid="_x0000_s1027" type="#_x0000_t75" alt="header_nou" style="position:absolute;left:1418;top:851;width:9074;height:2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">
                <v:imagedata r:id="rId2" o:title="header_nou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8" type="#_x0000_t202" style="position:absolute;left:5160;top:1418;width:5839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<o:lock v:ext="edit" aspectratio="t"/>
                <v:textbox inset="0,0,0,0">
                  <w:txbxContent>
                    <w:p w14:paraId="5CA01BB2" w14:textId="77777777" w:rsidR="00C240D9" w:rsidRDefault="00210548">
                      <w:r>
                        <w:rPr>
                          <w:rFonts w:cs="Arial"/>
                          <w:sz w:val="22"/>
                          <w:szCs w:val="22"/>
                        </w:rPr>
                        <w:t>DIRECȚIA DE</w:t>
                      </w:r>
                      <w:r w:rsidR="00C240D9">
                        <w:rPr>
                          <w:rFonts w:cs="Arial"/>
                          <w:sz w:val="22"/>
                          <w:szCs w:val="22"/>
                        </w:rPr>
                        <w:t xml:space="preserve"> ASISTENȚĂ SOCIALĂ</w:t>
                      </w:r>
                    </w:p>
                    <w:tbl>
                      <w:tblPr>
                        <w:tblOverlap w:val="never"/>
                        <w:tblW w:w="5854" w:type="dxa"/>
                        <w:tblLayout w:type="fixed"/>
                        <w:tblCellMar>
                          <w:top w:w="28" w:type="dxa"/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34"/>
                        <w:gridCol w:w="93"/>
                        <w:gridCol w:w="2818"/>
                        <w:gridCol w:w="109"/>
                      </w:tblGrid>
                      <w:tr w:rsidR="00C240D9" w14:paraId="6C933E89" w14:textId="77777777" w:rsidTr="005921C0">
                        <w:trPr>
                          <w:gridAfter w:val="1"/>
                          <w:wAfter w:w="109" w:type="dxa"/>
                          <w:cantSplit/>
                          <w:trHeight w:val="397"/>
                        </w:trPr>
                        <w:tc>
                          <w:tcPr>
                            <w:tcW w:w="5745" w:type="dxa"/>
                            <w:gridSpan w:val="3"/>
                            <w:noWrap/>
                            <w:hideMark/>
                          </w:tcPr>
                          <w:p w14:paraId="05536D42" w14:textId="77777777" w:rsidR="00C240D9" w:rsidRPr="003C4876" w:rsidRDefault="00EB2514" w:rsidP="00EB2514">
                            <w:pPr>
                              <w:spacing w:line="480" w:lineRule="auto"/>
                              <w:suppressOverlap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>SERVICIUL BENEFICII DE ASISTENȚĂ SOCIALĂ</w:t>
                            </w:r>
                          </w:p>
                        </w:tc>
                      </w:tr>
                      <w:tr w:rsidR="00C240D9" w14:paraId="3E9473BA" w14:textId="77777777" w:rsidTr="005921C0">
                        <w:trPr>
                          <w:gridAfter w:val="1"/>
                          <w:wAfter w:w="109" w:type="dxa"/>
                          <w:cantSplit/>
                          <w:trHeight w:hRule="exact" w:val="237"/>
                        </w:trPr>
                        <w:tc>
                          <w:tcPr>
                            <w:tcW w:w="2834" w:type="dxa"/>
                            <w:noWrap/>
                            <w:hideMark/>
                          </w:tcPr>
                          <w:p w14:paraId="67D30B7F" w14:textId="77777777" w:rsidR="00C240D9" w:rsidRPr="001069D8" w:rsidRDefault="00C240D9" w:rsidP="002360B4">
                            <w:pPr>
                              <w:spacing w:line="264" w:lineRule="auto"/>
                              <w:suppressOverlap/>
                              <w:rPr>
                                <w:sz w:val="18"/>
                                <w:szCs w:val="18"/>
                              </w:rPr>
                            </w:pPr>
                            <w:r w:rsidRPr="003539AA">
                              <w:rPr>
                                <w:sz w:val="18"/>
                                <w:szCs w:val="18"/>
                              </w:rPr>
                              <w:t xml:space="preserve">Str.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Dacia  1</w:t>
                            </w:r>
                          </w:p>
                        </w:tc>
                        <w:tc>
                          <w:tcPr>
                            <w:tcW w:w="2911" w:type="dxa"/>
                            <w:gridSpan w:val="2"/>
                            <w:noWrap/>
                            <w:tcMar>
                              <w:top w:w="28" w:type="dxa"/>
                              <w:left w:w="113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266CFF8C" w14:textId="77777777" w:rsidR="00C240D9" w:rsidRPr="003539AA" w:rsidRDefault="00C240D9" w:rsidP="002360B4">
                            <w:pPr>
                              <w:pStyle w:val="Frspaiere"/>
                              <w:spacing w:line="264" w:lineRule="auto"/>
                              <w:suppressOverlap/>
                              <w:rPr>
                                <w:spacing w:val="0"/>
                                <w:kern w:val="0"/>
                                <w:szCs w:val="18"/>
                              </w:rPr>
                            </w:pPr>
                            <w:r w:rsidRPr="003539AA">
                              <w:rPr>
                                <w:spacing w:val="0"/>
                                <w:kern w:val="0"/>
                                <w:szCs w:val="18"/>
                              </w:rPr>
                              <w:t>Fax</w:t>
                            </w:r>
                            <w:r w:rsidRPr="003539AA">
                              <w:rPr>
                                <w:spacing w:val="0"/>
                                <w:kern w:val="0"/>
                                <w:szCs w:val="18"/>
                                <w:lang w:val="en-US"/>
                              </w:rPr>
                              <w:t>: +40 262 21</w:t>
                            </w:r>
                            <w:r>
                              <w:rPr>
                                <w:spacing w:val="0"/>
                                <w:kern w:val="0"/>
                                <w:szCs w:val="18"/>
                                <w:lang w:val="en-US"/>
                              </w:rPr>
                              <w:t>1</w:t>
                            </w:r>
                            <w:r w:rsidRPr="003539AA">
                              <w:rPr>
                                <w:spacing w:val="0"/>
                                <w:kern w:val="0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pacing w:val="0"/>
                                <w:kern w:val="0"/>
                                <w:szCs w:val="18"/>
                                <w:lang w:val="en-US"/>
                              </w:rPr>
                              <w:t>959</w:t>
                            </w:r>
                          </w:p>
                        </w:tc>
                      </w:tr>
                      <w:tr w:rsidR="00C240D9" w14:paraId="6A53CF59" w14:textId="77777777" w:rsidTr="005921C0">
                        <w:trPr>
                          <w:gridAfter w:val="1"/>
                          <w:wAfter w:w="109" w:type="dxa"/>
                          <w:cantSplit/>
                          <w:trHeight w:hRule="exact" w:val="237"/>
                        </w:trPr>
                        <w:tc>
                          <w:tcPr>
                            <w:tcW w:w="2834" w:type="dxa"/>
                            <w:noWrap/>
                            <w:hideMark/>
                          </w:tcPr>
                          <w:p w14:paraId="6028868D" w14:textId="77777777" w:rsidR="00C240D9" w:rsidRPr="003539AA" w:rsidRDefault="00C240D9" w:rsidP="002360B4">
                            <w:pPr>
                              <w:spacing w:line="264" w:lineRule="auto"/>
                              <w:suppressOverlap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3539AA">
                              <w:rPr>
                                <w:sz w:val="18"/>
                                <w:szCs w:val="18"/>
                              </w:rPr>
                              <w:t>430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406</w:t>
                            </w:r>
                            <w:r w:rsidRPr="003539AA">
                              <w:rPr>
                                <w:sz w:val="18"/>
                                <w:szCs w:val="18"/>
                              </w:rPr>
                              <w:t>, Baia Mare, România</w:t>
                            </w:r>
                          </w:p>
                        </w:tc>
                        <w:tc>
                          <w:tcPr>
                            <w:tcW w:w="2911" w:type="dxa"/>
                            <w:gridSpan w:val="2"/>
                            <w:noWrap/>
                            <w:tcMar>
                              <w:top w:w="28" w:type="dxa"/>
                              <w:left w:w="113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0DBEC337" w14:textId="77777777" w:rsidR="00C240D9" w:rsidRPr="003539AA" w:rsidRDefault="00C240D9" w:rsidP="002360B4">
                            <w:pPr>
                              <w:spacing w:line="264" w:lineRule="auto"/>
                              <w:ind w:right="-354"/>
                              <w:suppressOverlap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Email: </w:t>
                            </w:r>
                            <w:r w:rsidR="00210548">
                              <w:rPr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as</w:t>
                            </w:r>
                            <w:r w:rsidRPr="003539AA">
                              <w:rPr>
                                <w:sz w:val="18"/>
                                <w:szCs w:val="18"/>
                              </w:rPr>
                              <w:t>@baiamare.ro</w:t>
                            </w:r>
                          </w:p>
                        </w:tc>
                      </w:tr>
                      <w:tr w:rsidR="00C240D9" w14:paraId="4247608A" w14:textId="77777777" w:rsidTr="005921C0">
                        <w:trPr>
                          <w:gridAfter w:val="1"/>
                          <w:wAfter w:w="109" w:type="dxa"/>
                          <w:cantSplit/>
                          <w:trHeight w:hRule="exact" w:val="237"/>
                        </w:trPr>
                        <w:tc>
                          <w:tcPr>
                            <w:tcW w:w="2834" w:type="dxa"/>
                            <w:noWrap/>
                            <w:hideMark/>
                          </w:tcPr>
                          <w:p w14:paraId="2C467647" w14:textId="77777777" w:rsidR="00C240D9" w:rsidRPr="003539AA" w:rsidRDefault="00C240D9" w:rsidP="002360B4">
                            <w:pPr>
                              <w:spacing w:line="264" w:lineRule="auto"/>
                              <w:suppressOverlap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3539AA">
                              <w:rPr>
                                <w:sz w:val="18"/>
                                <w:szCs w:val="18"/>
                              </w:rPr>
                              <w:t>Telefon: +40 262 21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3539A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949</w:t>
                            </w:r>
                          </w:p>
                        </w:tc>
                        <w:tc>
                          <w:tcPr>
                            <w:tcW w:w="2911" w:type="dxa"/>
                            <w:gridSpan w:val="2"/>
                            <w:noWrap/>
                            <w:tcMar>
                              <w:top w:w="28" w:type="dxa"/>
                              <w:left w:w="113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26345FAE" w14:textId="77777777" w:rsidR="00C240D9" w:rsidRPr="003539AA" w:rsidRDefault="00C240D9" w:rsidP="002360B4">
                            <w:pPr>
                              <w:spacing w:line="264" w:lineRule="auto"/>
                              <w:suppressOverlap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3539AA">
                              <w:rPr>
                                <w:sz w:val="18"/>
                                <w:szCs w:val="18"/>
                              </w:rPr>
                              <w:t>www.</w:t>
                            </w:r>
                            <w:r w:rsidR="00210548">
                              <w:rPr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asbm</w:t>
                            </w:r>
                            <w:r w:rsidRPr="003539AA">
                              <w:rPr>
                                <w:sz w:val="18"/>
                                <w:szCs w:val="18"/>
                              </w:rPr>
                              <w:t>.ro</w:t>
                            </w:r>
                          </w:p>
                        </w:tc>
                      </w:tr>
                      <w:tr w:rsidR="00C240D9" w14:paraId="4D6880B7" w14:textId="77777777" w:rsidTr="005921C0">
                        <w:tblPrEx>
                          <w:tblCellMar>
                            <w:top w:w="0" w:type="dxa"/>
                          </w:tblCellMar>
                        </w:tblPrEx>
                        <w:trPr>
                          <w:trHeight w:hRule="exact" w:val="244"/>
                        </w:trPr>
                        <w:tc>
                          <w:tcPr>
                            <w:tcW w:w="5854" w:type="dxa"/>
                            <w:gridSpan w:val="4"/>
                            <w:noWrap/>
                          </w:tcPr>
                          <w:p w14:paraId="474F6F2A" w14:textId="77777777" w:rsidR="00C240D9" w:rsidRPr="001E5B1C" w:rsidRDefault="00C240D9" w:rsidP="001E5B1C">
                            <w:pPr>
                              <w:spacing w:line="240" w:lineRule="exact"/>
                              <w:rPr>
                                <w:rFonts w:cs="Arial"/>
                              </w:rPr>
                            </w:pPr>
                          </w:p>
                        </w:tc>
                      </w:tr>
                      <w:tr w:rsidR="00C240D9" w14:paraId="5ECDDEED" w14:textId="77777777" w:rsidTr="005921C0">
                        <w:tblPrEx>
                          <w:tblCellMar>
                            <w:top w:w="0" w:type="dxa"/>
                          </w:tblCellMar>
                        </w:tblPrEx>
                        <w:trPr>
                          <w:trHeight w:hRule="exact" w:val="244"/>
                        </w:trPr>
                        <w:tc>
                          <w:tcPr>
                            <w:tcW w:w="5854" w:type="dxa"/>
                            <w:gridSpan w:val="4"/>
                            <w:noWrap/>
                          </w:tcPr>
                          <w:p w14:paraId="3D1EB9E2" w14:textId="77777777" w:rsidR="00C240D9" w:rsidRPr="00315A40" w:rsidRDefault="00C240D9" w:rsidP="001E5B1C">
                            <w:pPr>
                              <w:spacing w:line="240" w:lineRule="exact"/>
                              <w:rPr>
                                <w:rFonts w:cs="Arial"/>
                              </w:rPr>
                            </w:pPr>
                          </w:p>
                        </w:tc>
                      </w:tr>
                      <w:tr w:rsidR="00C240D9" w14:paraId="3CD1298B" w14:textId="77777777" w:rsidTr="005921C0">
                        <w:tblPrEx>
                          <w:tblCellMar>
                            <w:top w:w="0" w:type="dxa"/>
                          </w:tblCellMar>
                        </w:tblPrEx>
                        <w:trPr>
                          <w:trHeight w:hRule="exact" w:val="244"/>
                        </w:trPr>
                        <w:tc>
                          <w:tcPr>
                            <w:tcW w:w="5854" w:type="dxa"/>
                            <w:gridSpan w:val="4"/>
                            <w:noWrap/>
                          </w:tcPr>
                          <w:p w14:paraId="1AEE2369" w14:textId="77777777" w:rsidR="00C240D9" w:rsidRPr="001E5B1C" w:rsidRDefault="00C240D9" w:rsidP="001E5B1C">
                            <w:pPr>
                              <w:spacing w:line="240" w:lineRule="exact"/>
                            </w:pPr>
                          </w:p>
                        </w:tc>
                      </w:tr>
                      <w:tr w:rsidR="00C240D9" w14:paraId="361C6C9D" w14:textId="77777777" w:rsidTr="005921C0">
                        <w:tblPrEx>
                          <w:tblCellMar>
                            <w:top w:w="0" w:type="dxa"/>
                          </w:tblCellMar>
                        </w:tblPrEx>
                        <w:trPr>
                          <w:trHeight w:hRule="exact" w:val="397"/>
                        </w:trPr>
                        <w:tc>
                          <w:tcPr>
                            <w:tcW w:w="2927" w:type="dxa"/>
                            <w:gridSpan w:val="2"/>
                            <w:tcMar>
                              <w:top w:w="164" w:type="dxa"/>
                            </w:tcMar>
                          </w:tcPr>
                          <w:p w14:paraId="3F338E64" w14:textId="77777777" w:rsidR="00C240D9" w:rsidRPr="00F4672F" w:rsidRDefault="00C240D9" w:rsidP="001E5B1C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F4672F">
                              <w:rPr>
                                <w:sz w:val="18"/>
                                <w:szCs w:val="18"/>
                              </w:rPr>
                              <w:t>Str. Gheorghe Şincai 37</w:t>
                            </w:r>
                          </w:p>
                        </w:tc>
                        <w:tc>
                          <w:tcPr>
                            <w:tcW w:w="2927" w:type="dxa"/>
                            <w:gridSpan w:val="2"/>
                            <w:tcMar>
                              <w:top w:w="164" w:type="dxa"/>
                            </w:tcMar>
                          </w:tcPr>
                          <w:p w14:paraId="37EA6473" w14:textId="77777777" w:rsidR="00C240D9" w:rsidRPr="00F4672F" w:rsidRDefault="00C240D9" w:rsidP="001E5B1C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F4672F">
                              <w:rPr>
                                <w:sz w:val="18"/>
                                <w:szCs w:val="18"/>
                              </w:rPr>
                              <w:t xml:space="preserve">Fax: +40 262 212 332 </w:t>
                            </w:r>
                          </w:p>
                        </w:tc>
                      </w:tr>
                      <w:tr w:rsidR="00C240D9" w14:paraId="106543E0" w14:textId="77777777" w:rsidTr="005921C0">
                        <w:tblPrEx>
                          <w:tblCellMar>
                            <w:top w:w="0" w:type="dxa"/>
                          </w:tblCellMar>
                        </w:tblPrEx>
                        <w:trPr>
                          <w:trHeight w:hRule="exact" w:val="244"/>
                        </w:trPr>
                        <w:tc>
                          <w:tcPr>
                            <w:tcW w:w="2927" w:type="dxa"/>
                            <w:gridSpan w:val="2"/>
                          </w:tcPr>
                          <w:p w14:paraId="7B7F9EE5" w14:textId="77777777" w:rsidR="00C240D9" w:rsidRPr="00F4672F" w:rsidRDefault="00C240D9" w:rsidP="001E5B1C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F4672F">
                              <w:rPr>
                                <w:sz w:val="18"/>
                                <w:szCs w:val="18"/>
                              </w:rPr>
                              <w:t>430311, Baia Mare, România</w:t>
                            </w:r>
                          </w:p>
                        </w:tc>
                        <w:tc>
                          <w:tcPr>
                            <w:tcW w:w="2927" w:type="dxa"/>
                            <w:gridSpan w:val="2"/>
                          </w:tcPr>
                          <w:p w14:paraId="69FFAB8E" w14:textId="77777777" w:rsidR="00C240D9" w:rsidRPr="00F4672F" w:rsidRDefault="00C240D9" w:rsidP="001E5B1C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F4672F">
                              <w:rPr>
                                <w:sz w:val="18"/>
                                <w:szCs w:val="18"/>
                              </w:rPr>
                              <w:t>Email: primar@baiamare.ro</w:t>
                            </w:r>
                          </w:p>
                        </w:tc>
                      </w:tr>
                      <w:tr w:rsidR="00C240D9" w14:paraId="100A0F0F" w14:textId="77777777" w:rsidTr="005921C0">
                        <w:tblPrEx>
                          <w:tblCellMar>
                            <w:top w:w="0" w:type="dxa"/>
                          </w:tblCellMar>
                        </w:tblPrEx>
                        <w:trPr>
                          <w:trHeight w:hRule="exact" w:val="244"/>
                        </w:trPr>
                        <w:tc>
                          <w:tcPr>
                            <w:tcW w:w="2927" w:type="dxa"/>
                            <w:gridSpan w:val="2"/>
                          </w:tcPr>
                          <w:p w14:paraId="17E9A153" w14:textId="77777777" w:rsidR="00C240D9" w:rsidRPr="00F4672F" w:rsidRDefault="00C240D9" w:rsidP="001E5B1C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F4672F">
                              <w:rPr>
                                <w:sz w:val="18"/>
                                <w:szCs w:val="18"/>
                              </w:rPr>
                              <w:t>Telefon: +40 262 213 824</w:t>
                            </w:r>
                          </w:p>
                        </w:tc>
                        <w:tc>
                          <w:tcPr>
                            <w:tcW w:w="2927" w:type="dxa"/>
                            <w:gridSpan w:val="2"/>
                          </w:tcPr>
                          <w:p w14:paraId="78DEA26C" w14:textId="77777777" w:rsidR="00C240D9" w:rsidRPr="00F4672F" w:rsidRDefault="00C240D9" w:rsidP="001E5B1C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F4672F">
                              <w:rPr>
                                <w:sz w:val="18"/>
                                <w:szCs w:val="18"/>
                              </w:rPr>
                              <w:t>eb: www.baiamare.ro</w:t>
                            </w:r>
                          </w:p>
                        </w:tc>
                      </w:tr>
                    </w:tbl>
                    <w:p w14:paraId="6CF075CF" w14:textId="77777777" w:rsidR="00C240D9" w:rsidRDefault="00C240D9"/>
                  </w:txbxContent>
                </v:textbox>
              </v:shape>
              <w10:wrap type="squar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EAA2D84C"/>
    <w:lvl w:ilvl="0">
      <w:start w:val="1"/>
      <w:numFmt w:val="bullet"/>
      <w:pStyle w:val="Listcumarcator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D45FF8"/>
    <w:multiLevelType w:val="hybridMultilevel"/>
    <w:tmpl w:val="2206843E"/>
    <w:lvl w:ilvl="0" w:tplc="A432C040">
      <w:start w:val="1"/>
      <w:numFmt w:val="decimal"/>
      <w:suff w:val="space"/>
      <w:lvlText w:val="Art. %1                         "/>
      <w:lvlJc w:val="left"/>
      <w:pPr>
        <w:ind w:left="737" w:hanging="737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77" w:hanging="360"/>
      </w:pPr>
    </w:lvl>
    <w:lvl w:ilvl="2" w:tplc="0418001B" w:tentative="1">
      <w:start w:val="1"/>
      <w:numFmt w:val="lowerRoman"/>
      <w:lvlText w:val="%3."/>
      <w:lvlJc w:val="right"/>
      <w:pPr>
        <w:ind w:left="2897" w:hanging="180"/>
      </w:pPr>
    </w:lvl>
    <w:lvl w:ilvl="3" w:tplc="0418000F" w:tentative="1">
      <w:start w:val="1"/>
      <w:numFmt w:val="decimal"/>
      <w:lvlText w:val="%4."/>
      <w:lvlJc w:val="left"/>
      <w:pPr>
        <w:ind w:left="3617" w:hanging="360"/>
      </w:pPr>
    </w:lvl>
    <w:lvl w:ilvl="4" w:tplc="04180019" w:tentative="1">
      <w:start w:val="1"/>
      <w:numFmt w:val="lowerLetter"/>
      <w:lvlText w:val="%5."/>
      <w:lvlJc w:val="left"/>
      <w:pPr>
        <w:ind w:left="4337" w:hanging="360"/>
      </w:pPr>
    </w:lvl>
    <w:lvl w:ilvl="5" w:tplc="0418001B" w:tentative="1">
      <w:start w:val="1"/>
      <w:numFmt w:val="lowerRoman"/>
      <w:lvlText w:val="%6."/>
      <w:lvlJc w:val="right"/>
      <w:pPr>
        <w:ind w:left="5057" w:hanging="180"/>
      </w:pPr>
    </w:lvl>
    <w:lvl w:ilvl="6" w:tplc="0418000F" w:tentative="1">
      <w:start w:val="1"/>
      <w:numFmt w:val="decimal"/>
      <w:lvlText w:val="%7."/>
      <w:lvlJc w:val="left"/>
      <w:pPr>
        <w:ind w:left="5777" w:hanging="360"/>
      </w:pPr>
    </w:lvl>
    <w:lvl w:ilvl="7" w:tplc="04180019" w:tentative="1">
      <w:start w:val="1"/>
      <w:numFmt w:val="lowerLetter"/>
      <w:lvlText w:val="%8."/>
      <w:lvlJc w:val="left"/>
      <w:pPr>
        <w:ind w:left="6497" w:hanging="360"/>
      </w:pPr>
    </w:lvl>
    <w:lvl w:ilvl="8" w:tplc="0418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2" w15:restartNumberingAfterBreak="0">
    <w:nsid w:val="0A06446C"/>
    <w:multiLevelType w:val="hybridMultilevel"/>
    <w:tmpl w:val="547813EC"/>
    <w:lvl w:ilvl="0" w:tplc="44026BD2">
      <w:start w:val="1"/>
      <w:numFmt w:val="decimal"/>
      <w:lvlText w:val="Art. %1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6A3125"/>
    <w:multiLevelType w:val="hybridMultilevel"/>
    <w:tmpl w:val="48D48060"/>
    <w:lvl w:ilvl="0" w:tplc="7BCA5EE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734F3"/>
    <w:multiLevelType w:val="hybridMultilevel"/>
    <w:tmpl w:val="F318A144"/>
    <w:lvl w:ilvl="0" w:tplc="04090001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8E49F1"/>
    <w:multiLevelType w:val="hybridMultilevel"/>
    <w:tmpl w:val="375E7934"/>
    <w:lvl w:ilvl="0" w:tplc="4570613A">
      <w:start w:val="1"/>
      <w:numFmt w:val="decimal"/>
      <w:pStyle w:val="ARTICOLE"/>
      <w:lvlText w:val="Art. %1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7120AE"/>
    <w:multiLevelType w:val="hybridMultilevel"/>
    <w:tmpl w:val="FF561FA4"/>
    <w:lvl w:ilvl="0" w:tplc="37FAE094">
      <w:start w:val="1"/>
      <w:numFmt w:val="decimal"/>
      <w:pStyle w:val="NUMEROTARE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7F6D13"/>
    <w:multiLevelType w:val="hybridMultilevel"/>
    <w:tmpl w:val="839EA354"/>
    <w:lvl w:ilvl="0" w:tplc="44026BD2">
      <w:start w:val="1"/>
      <w:numFmt w:val="decimal"/>
      <w:lvlText w:val="Art. %1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BC3CB7"/>
    <w:multiLevelType w:val="hybridMultilevel"/>
    <w:tmpl w:val="D9A40C28"/>
    <w:lvl w:ilvl="0" w:tplc="B48290B4">
      <w:start w:val="1"/>
      <w:numFmt w:val="decimal"/>
      <w:lvlText w:val="Art. %1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B72281"/>
    <w:multiLevelType w:val="hybridMultilevel"/>
    <w:tmpl w:val="F3E085D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CD2B1D"/>
    <w:multiLevelType w:val="multilevel"/>
    <w:tmpl w:val="0418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9402FD6"/>
    <w:multiLevelType w:val="hybridMultilevel"/>
    <w:tmpl w:val="079C52B4"/>
    <w:lvl w:ilvl="0" w:tplc="526EC534">
      <w:start w:val="1"/>
      <w:numFmt w:val="decimal"/>
      <w:pStyle w:val="Articleslist"/>
      <w:lvlText w:val="Art. %1"/>
      <w:lvlJc w:val="left"/>
      <w:pPr>
        <w:ind w:left="737" w:hanging="737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C0051A"/>
    <w:multiLevelType w:val="hybridMultilevel"/>
    <w:tmpl w:val="1D0CBF08"/>
    <w:lvl w:ilvl="0" w:tplc="402437A4">
      <w:start w:val="1"/>
      <w:numFmt w:val="bullet"/>
      <w:pStyle w:val="LISTA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B1553C"/>
    <w:multiLevelType w:val="hybridMultilevel"/>
    <w:tmpl w:val="5F7EE674"/>
    <w:lvl w:ilvl="0" w:tplc="04180011">
      <w:start w:val="1"/>
      <w:numFmt w:val="decimal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D60BEF"/>
    <w:multiLevelType w:val="hybridMultilevel"/>
    <w:tmpl w:val="0EBEDA62"/>
    <w:lvl w:ilvl="0" w:tplc="B48290B4">
      <w:start w:val="1"/>
      <w:numFmt w:val="decimal"/>
      <w:lvlText w:val="Art. %1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B62C8C"/>
    <w:multiLevelType w:val="hybridMultilevel"/>
    <w:tmpl w:val="555E89A8"/>
    <w:lvl w:ilvl="0" w:tplc="44026BD2">
      <w:start w:val="1"/>
      <w:numFmt w:val="decimal"/>
      <w:lvlText w:val="Art. %1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643AD4"/>
    <w:multiLevelType w:val="hybridMultilevel"/>
    <w:tmpl w:val="36BE9F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A1C6A27"/>
    <w:multiLevelType w:val="hybridMultilevel"/>
    <w:tmpl w:val="0EB6DEAC"/>
    <w:lvl w:ilvl="0" w:tplc="E7540130">
      <w:start w:val="1"/>
      <w:numFmt w:val="decimal"/>
      <w:lvlText w:val="Art. %1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2441569">
    <w:abstractNumId w:val="9"/>
  </w:num>
  <w:num w:numId="2" w16cid:durableId="1414350232">
    <w:abstractNumId w:val="3"/>
  </w:num>
  <w:num w:numId="3" w16cid:durableId="846987586">
    <w:abstractNumId w:val="15"/>
  </w:num>
  <w:num w:numId="4" w16cid:durableId="1653095647">
    <w:abstractNumId w:val="12"/>
  </w:num>
  <w:num w:numId="5" w16cid:durableId="356390779">
    <w:abstractNumId w:val="1"/>
  </w:num>
  <w:num w:numId="6" w16cid:durableId="14616298">
    <w:abstractNumId w:val="0"/>
  </w:num>
  <w:num w:numId="7" w16cid:durableId="588779666">
    <w:abstractNumId w:val="13"/>
  </w:num>
  <w:num w:numId="8" w16cid:durableId="1006132399">
    <w:abstractNumId w:val="7"/>
  </w:num>
  <w:num w:numId="9" w16cid:durableId="906375034">
    <w:abstractNumId w:val="10"/>
  </w:num>
  <w:num w:numId="10" w16cid:durableId="1148520724">
    <w:abstractNumId w:val="11"/>
  </w:num>
  <w:num w:numId="11" w16cid:durableId="248924269">
    <w:abstractNumId w:val="2"/>
  </w:num>
  <w:num w:numId="12" w16cid:durableId="1328170059">
    <w:abstractNumId w:val="14"/>
  </w:num>
  <w:num w:numId="13" w16cid:durableId="170948221">
    <w:abstractNumId w:val="8"/>
  </w:num>
  <w:num w:numId="14" w16cid:durableId="1187712829">
    <w:abstractNumId w:val="17"/>
  </w:num>
  <w:num w:numId="15" w16cid:durableId="1667398310">
    <w:abstractNumId w:val="5"/>
  </w:num>
  <w:num w:numId="16" w16cid:durableId="2021930761">
    <w:abstractNumId w:val="6"/>
  </w:num>
  <w:num w:numId="17" w16cid:durableId="649138881">
    <w:abstractNumId w:val="16"/>
  </w:num>
  <w:num w:numId="18" w16cid:durableId="12114593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styleLockTheme/>
  <w:styleLockQFSet/>
  <w:defaultTabStop w:val="57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 style="mso-position-horizontal-relative:margin;mso-position-vertical-relative:inner-margin-area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B20"/>
    <w:rsid w:val="00004123"/>
    <w:rsid w:val="000058AA"/>
    <w:rsid w:val="0000780E"/>
    <w:rsid w:val="00020662"/>
    <w:rsid w:val="000218CE"/>
    <w:rsid w:val="000241F1"/>
    <w:rsid w:val="000242FA"/>
    <w:rsid w:val="00033435"/>
    <w:rsid w:val="00035FCF"/>
    <w:rsid w:val="00056D56"/>
    <w:rsid w:val="00060730"/>
    <w:rsid w:val="0007207E"/>
    <w:rsid w:val="00074D4E"/>
    <w:rsid w:val="00090DC5"/>
    <w:rsid w:val="00096B5E"/>
    <w:rsid w:val="000A2028"/>
    <w:rsid w:val="000A53FC"/>
    <w:rsid w:val="000B0316"/>
    <w:rsid w:val="000B10E6"/>
    <w:rsid w:val="000B3E85"/>
    <w:rsid w:val="000B7F3C"/>
    <w:rsid w:val="000C2C9C"/>
    <w:rsid w:val="000D7CE7"/>
    <w:rsid w:val="000F4F45"/>
    <w:rsid w:val="000F5DAD"/>
    <w:rsid w:val="00105E26"/>
    <w:rsid w:val="001069D8"/>
    <w:rsid w:val="00106B0F"/>
    <w:rsid w:val="00114291"/>
    <w:rsid w:val="0013008C"/>
    <w:rsid w:val="0013696A"/>
    <w:rsid w:val="00151143"/>
    <w:rsid w:val="00185F50"/>
    <w:rsid w:val="00187B47"/>
    <w:rsid w:val="00190795"/>
    <w:rsid w:val="00193353"/>
    <w:rsid w:val="001A4078"/>
    <w:rsid w:val="001A79B0"/>
    <w:rsid w:val="001B0311"/>
    <w:rsid w:val="001B6652"/>
    <w:rsid w:val="001B757B"/>
    <w:rsid w:val="001C00CF"/>
    <w:rsid w:val="001C05B5"/>
    <w:rsid w:val="001C73F8"/>
    <w:rsid w:val="001E3108"/>
    <w:rsid w:val="001E5B1C"/>
    <w:rsid w:val="001E6BF0"/>
    <w:rsid w:val="001E743B"/>
    <w:rsid w:val="001F036E"/>
    <w:rsid w:val="001F6C3D"/>
    <w:rsid w:val="00207D07"/>
    <w:rsid w:val="00210548"/>
    <w:rsid w:val="00210CD0"/>
    <w:rsid w:val="002148ED"/>
    <w:rsid w:val="002155B4"/>
    <w:rsid w:val="002231FE"/>
    <w:rsid w:val="002360B4"/>
    <w:rsid w:val="00241C3B"/>
    <w:rsid w:val="00244310"/>
    <w:rsid w:val="0024641D"/>
    <w:rsid w:val="00247625"/>
    <w:rsid w:val="00251242"/>
    <w:rsid w:val="00252AEE"/>
    <w:rsid w:val="002546BC"/>
    <w:rsid w:val="00270583"/>
    <w:rsid w:val="00280F2E"/>
    <w:rsid w:val="0028605C"/>
    <w:rsid w:val="00291F19"/>
    <w:rsid w:val="002B0C4C"/>
    <w:rsid w:val="002B0FBF"/>
    <w:rsid w:val="002B32D4"/>
    <w:rsid w:val="002B568D"/>
    <w:rsid w:val="002E1801"/>
    <w:rsid w:val="003029B0"/>
    <w:rsid w:val="00304C2A"/>
    <w:rsid w:val="00305049"/>
    <w:rsid w:val="00315207"/>
    <w:rsid w:val="00315A40"/>
    <w:rsid w:val="00321351"/>
    <w:rsid w:val="003270C4"/>
    <w:rsid w:val="003273DF"/>
    <w:rsid w:val="003400D7"/>
    <w:rsid w:val="00345A76"/>
    <w:rsid w:val="003539AA"/>
    <w:rsid w:val="00363BF5"/>
    <w:rsid w:val="00370573"/>
    <w:rsid w:val="003841FA"/>
    <w:rsid w:val="003858DA"/>
    <w:rsid w:val="0039547E"/>
    <w:rsid w:val="003A01E5"/>
    <w:rsid w:val="003A5D8A"/>
    <w:rsid w:val="003A6B9C"/>
    <w:rsid w:val="003B0FFE"/>
    <w:rsid w:val="003B1CED"/>
    <w:rsid w:val="003B413E"/>
    <w:rsid w:val="003C387F"/>
    <w:rsid w:val="003C4876"/>
    <w:rsid w:val="003E0643"/>
    <w:rsid w:val="00414AAA"/>
    <w:rsid w:val="0041622F"/>
    <w:rsid w:val="00426463"/>
    <w:rsid w:val="0044049D"/>
    <w:rsid w:val="00442B76"/>
    <w:rsid w:val="0044564F"/>
    <w:rsid w:val="004528B3"/>
    <w:rsid w:val="0047671F"/>
    <w:rsid w:val="00482DB7"/>
    <w:rsid w:val="00485550"/>
    <w:rsid w:val="00487613"/>
    <w:rsid w:val="00492535"/>
    <w:rsid w:val="0049580F"/>
    <w:rsid w:val="004A3628"/>
    <w:rsid w:val="004A3B20"/>
    <w:rsid w:val="004B45D3"/>
    <w:rsid w:val="004C01A4"/>
    <w:rsid w:val="004C542C"/>
    <w:rsid w:val="004D15C6"/>
    <w:rsid w:val="004D4075"/>
    <w:rsid w:val="004D6200"/>
    <w:rsid w:val="004E14D7"/>
    <w:rsid w:val="004F3847"/>
    <w:rsid w:val="00527924"/>
    <w:rsid w:val="00536E6F"/>
    <w:rsid w:val="00540CDA"/>
    <w:rsid w:val="005454AC"/>
    <w:rsid w:val="00545BBF"/>
    <w:rsid w:val="00546DC2"/>
    <w:rsid w:val="00557369"/>
    <w:rsid w:val="00561579"/>
    <w:rsid w:val="0056386D"/>
    <w:rsid w:val="00576B6B"/>
    <w:rsid w:val="0057750A"/>
    <w:rsid w:val="00583087"/>
    <w:rsid w:val="0058392F"/>
    <w:rsid w:val="005921C0"/>
    <w:rsid w:val="0059419E"/>
    <w:rsid w:val="00596313"/>
    <w:rsid w:val="00596A10"/>
    <w:rsid w:val="005A1E4C"/>
    <w:rsid w:val="005A2861"/>
    <w:rsid w:val="005B278B"/>
    <w:rsid w:val="005B3993"/>
    <w:rsid w:val="005B5B25"/>
    <w:rsid w:val="005B5BAE"/>
    <w:rsid w:val="005C270E"/>
    <w:rsid w:val="005C5D58"/>
    <w:rsid w:val="005E1F1B"/>
    <w:rsid w:val="005E6CAA"/>
    <w:rsid w:val="005F15AD"/>
    <w:rsid w:val="005F361F"/>
    <w:rsid w:val="006031BD"/>
    <w:rsid w:val="00617671"/>
    <w:rsid w:val="00620111"/>
    <w:rsid w:val="0063235F"/>
    <w:rsid w:val="006340C2"/>
    <w:rsid w:val="0065115E"/>
    <w:rsid w:val="00673C63"/>
    <w:rsid w:val="0068056D"/>
    <w:rsid w:val="006915FA"/>
    <w:rsid w:val="00694BA3"/>
    <w:rsid w:val="006951EB"/>
    <w:rsid w:val="006C2733"/>
    <w:rsid w:val="006D06C6"/>
    <w:rsid w:val="00700C3D"/>
    <w:rsid w:val="00700CA1"/>
    <w:rsid w:val="00710497"/>
    <w:rsid w:val="0071132C"/>
    <w:rsid w:val="00721F1B"/>
    <w:rsid w:val="00725209"/>
    <w:rsid w:val="00732AA3"/>
    <w:rsid w:val="007342EF"/>
    <w:rsid w:val="0073464F"/>
    <w:rsid w:val="00742163"/>
    <w:rsid w:val="00745173"/>
    <w:rsid w:val="007654C9"/>
    <w:rsid w:val="0077034C"/>
    <w:rsid w:val="007915F6"/>
    <w:rsid w:val="00795298"/>
    <w:rsid w:val="00797259"/>
    <w:rsid w:val="007A1532"/>
    <w:rsid w:val="007B0CBC"/>
    <w:rsid w:val="007C6B46"/>
    <w:rsid w:val="007C6D23"/>
    <w:rsid w:val="007C73B8"/>
    <w:rsid w:val="007D053C"/>
    <w:rsid w:val="007E4BAA"/>
    <w:rsid w:val="007E5BFC"/>
    <w:rsid w:val="007F253F"/>
    <w:rsid w:val="007F4B6B"/>
    <w:rsid w:val="00800893"/>
    <w:rsid w:val="00804933"/>
    <w:rsid w:val="00811CCA"/>
    <w:rsid w:val="00816768"/>
    <w:rsid w:val="008255C7"/>
    <w:rsid w:val="00825796"/>
    <w:rsid w:val="00826EEA"/>
    <w:rsid w:val="0083393F"/>
    <w:rsid w:val="0083595E"/>
    <w:rsid w:val="00835962"/>
    <w:rsid w:val="00840B6C"/>
    <w:rsid w:val="00843F3A"/>
    <w:rsid w:val="00846F3F"/>
    <w:rsid w:val="00870A97"/>
    <w:rsid w:val="008823A4"/>
    <w:rsid w:val="00882C74"/>
    <w:rsid w:val="00884CAE"/>
    <w:rsid w:val="00891206"/>
    <w:rsid w:val="00893BCC"/>
    <w:rsid w:val="008975AC"/>
    <w:rsid w:val="008A05EF"/>
    <w:rsid w:val="008A66D1"/>
    <w:rsid w:val="008B4FED"/>
    <w:rsid w:val="008C2EE1"/>
    <w:rsid w:val="008C30C5"/>
    <w:rsid w:val="008D1AA4"/>
    <w:rsid w:val="008E1972"/>
    <w:rsid w:val="008E5066"/>
    <w:rsid w:val="008F4EC1"/>
    <w:rsid w:val="008F5874"/>
    <w:rsid w:val="009018CB"/>
    <w:rsid w:val="009112DA"/>
    <w:rsid w:val="00941444"/>
    <w:rsid w:val="00945AD4"/>
    <w:rsid w:val="0095414E"/>
    <w:rsid w:val="009565B0"/>
    <w:rsid w:val="009629A2"/>
    <w:rsid w:val="009658E1"/>
    <w:rsid w:val="009743F8"/>
    <w:rsid w:val="0097743A"/>
    <w:rsid w:val="0098356C"/>
    <w:rsid w:val="00990A0B"/>
    <w:rsid w:val="00993653"/>
    <w:rsid w:val="009969C8"/>
    <w:rsid w:val="009B18A4"/>
    <w:rsid w:val="009B1C22"/>
    <w:rsid w:val="009B229A"/>
    <w:rsid w:val="009B6035"/>
    <w:rsid w:val="009C6454"/>
    <w:rsid w:val="009D45EB"/>
    <w:rsid w:val="009D5255"/>
    <w:rsid w:val="009E2483"/>
    <w:rsid w:val="009F212D"/>
    <w:rsid w:val="009F6160"/>
    <w:rsid w:val="00A10F1D"/>
    <w:rsid w:val="00A13D26"/>
    <w:rsid w:val="00A2306E"/>
    <w:rsid w:val="00A23F80"/>
    <w:rsid w:val="00A319C0"/>
    <w:rsid w:val="00A45D82"/>
    <w:rsid w:val="00A56518"/>
    <w:rsid w:val="00A60D72"/>
    <w:rsid w:val="00A6102C"/>
    <w:rsid w:val="00A61E8A"/>
    <w:rsid w:val="00A62AE6"/>
    <w:rsid w:val="00A66F77"/>
    <w:rsid w:val="00A70088"/>
    <w:rsid w:val="00A75B63"/>
    <w:rsid w:val="00A80CDA"/>
    <w:rsid w:val="00A83B03"/>
    <w:rsid w:val="00A937DD"/>
    <w:rsid w:val="00A965FC"/>
    <w:rsid w:val="00A978AB"/>
    <w:rsid w:val="00AA27A2"/>
    <w:rsid w:val="00AA2CDD"/>
    <w:rsid w:val="00AA4FDA"/>
    <w:rsid w:val="00AB666B"/>
    <w:rsid w:val="00AC11CC"/>
    <w:rsid w:val="00AC442B"/>
    <w:rsid w:val="00AD62E7"/>
    <w:rsid w:val="00AE08CB"/>
    <w:rsid w:val="00AE45C1"/>
    <w:rsid w:val="00AF5B0A"/>
    <w:rsid w:val="00B00237"/>
    <w:rsid w:val="00B021F1"/>
    <w:rsid w:val="00B02994"/>
    <w:rsid w:val="00B04303"/>
    <w:rsid w:val="00B114C9"/>
    <w:rsid w:val="00B120F1"/>
    <w:rsid w:val="00B12FA4"/>
    <w:rsid w:val="00B17DAF"/>
    <w:rsid w:val="00B25C79"/>
    <w:rsid w:val="00B34FC3"/>
    <w:rsid w:val="00B37364"/>
    <w:rsid w:val="00B40B98"/>
    <w:rsid w:val="00B4769F"/>
    <w:rsid w:val="00B51404"/>
    <w:rsid w:val="00B64440"/>
    <w:rsid w:val="00B76E45"/>
    <w:rsid w:val="00B85F91"/>
    <w:rsid w:val="00B8740D"/>
    <w:rsid w:val="00BA0560"/>
    <w:rsid w:val="00BA1AC8"/>
    <w:rsid w:val="00BB00EF"/>
    <w:rsid w:val="00BB0FB0"/>
    <w:rsid w:val="00BC226D"/>
    <w:rsid w:val="00BD098E"/>
    <w:rsid w:val="00BE0FBD"/>
    <w:rsid w:val="00BF40A6"/>
    <w:rsid w:val="00C045FC"/>
    <w:rsid w:val="00C061D3"/>
    <w:rsid w:val="00C1754F"/>
    <w:rsid w:val="00C2214C"/>
    <w:rsid w:val="00C240D9"/>
    <w:rsid w:val="00C30738"/>
    <w:rsid w:val="00C31C7F"/>
    <w:rsid w:val="00C34AA8"/>
    <w:rsid w:val="00C4046F"/>
    <w:rsid w:val="00C45EA7"/>
    <w:rsid w:val="00C5488E"/>
    <w:rsid w:val="00C609A1"/>
    <w:rsid w:val="00C7283E"/>
    <w:rsid w:val="00C824BA"/>
    <w:rsid w:val="00C86A83"/>
    <w:rsid w:val="00CB4B63"/>
    <w:rsid w:val="00CB5E59"/>
    <w:rsid w:val="00CC3D03"/>
    <w:rsid w:val="00CC40B6"/>
    <w:rsid w:val="00CC4B49"/>
    <w:rsid w:val="00CD1A1E"/>
    <w:rsid w:val="00CD1D15"/>
    <w:rsid w:val="00CD25F7"/>
    <w:rsid w:val="00CD2C3E"/>
    <w:rsid w:val="00CD3C51"/>
    <w:rsid w:val="00CF0517"/>
    <w:rsid w:val="00CF4038"/>
    <w:rsid w:val="00CF7BA5"/>
    <w:rsid w:val="00D058C1"/>
    <w:rsid w:val="00D25FC9"/>
    <w:rsid w:val="00D270F0"/>
    <w:rsid w:val="00D442A9"/>
    <w:rsid w:val="00D7694A"/>
    <w:rsid w:val="00D76ECA"/>
    <w:rsid w:val="00D90DA2"/>
    <w:rsid w:val="00D9605B"/>
    <w:rsid w:val="00DA3BF9"/>
    <w:rsid w:val="00DA6F8D"/>
    <w:rsid w:val="00DB1C37"/>
    <w:rsid w:val="00DB60F3"/>
    <w:rsid w:val="00DC62F4"/>
    <w:rsid w:val="00DC7733"/>
    <w:rsid w:val="00DD007F"/>
    <w:rsid w:val="00DD2AD9"/>
    <w:rsid w:val="00DD7BB4"/>
    <w:rsid w:val="00DF7953"/>
    <w:rsid w:val="00E007BF"/>
    <w:rsid w:val="00E01D06"/>
    <w:rsid w:val="00E07A37"/>
    <w:rsid w:val="00E107DE"/>
    <w:rsid w:val="00E11DE0"/>
    <w:rsid w:val="00E26A9A"/>
    <w:rsid w:val="00E30CBA"/>
    <w:rsid w:val="00E50138"/>
    <w:rsid w:val="00E52A56"/>
    <w:rsid w:val="00E548E8"/>
    <w:rsid w:val="00E6623F"/>
    <w:rsid w:val="00E93E75"/>
    <w:rsid w:val="00E96196"/>
    <w:rsid w:val="00EA5B8F"/>
    <w:rsid w:val="00EB1804"/>
    <w:rsid w:val="00EB2514"/>
    <w:rsid w:val="00EB5CAB"/>
    <w:rsid w:val="00EB699B"/>
    <w:rsid w:val="00EC6BBC"/>
    <w:rsid w:val="00ED0B55"/>
    <w:rsid w:val="00ED29D9"/>
    <w:rsid w:val="00ED451B"/>
    <w:rsid w:val="00EE29BE"/>
    <w:rsid w:val="00EE4B43"/>
    <w:rsid w:val="00EF2386"/>
    <w:rsid w:val="00EF785B"/>
    <w:rsid w:val="00F00BEC"/>
    <w:rsid w:val="00F00F56"/>
    <w:rsid w:val="00F14C61"/>
    <w:rsid w:val="00F24475"/>
    <w:rsid w:val="00F27D71"/>
    <w:rsid w:val="00F430BE"/>
    <w:rsid w:val="00F43CB4"/>
    <w:rsid w:val="00F4672F"/>
    <w:rsid w:val="00F52881"/>
    <w:rsid w:val="00F57A9F"/>
    <w:rsid w:val="00F617EF"/>
    <w:rsid w:val="00F862B9"/>
    <w:rsid w:val="00F90FB6"/>
    <w:rsid w:val="00F97842"/>
    <w:rsid w:val="00FA750F"/>
    <w:rsid w:val="00FB094D"/>
    <w:rsid w:val="00FB17DF"/>
    <w:rsid w:val="00FB74E5"/>
    <w:rsid w:val="00FC10FA"/>
    <w:rsid w:val="00FD6D53"/>
    <w:rsid w:val="00FE0FD4"/>
    <w:rsid w:val="00FF1D0A"/>
    <w:rsid w:val="00FF1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margin;mso-position-vertical-relative:inner-margin-area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6CAF5BDF"/>
  <w15:docId w15:val="{CAE812E5-1CEA-49BF-A386-A694AEDDC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Times New Roman"/>
        <w:lang w:val="en-GB" w:eastAsia="en-GB" w:bidi="ar-SA"/>
      </w:rPr>
    </w:rPrDefault>
    <w:pPrDefault/>
  </w:docDefaults>
  <w:latentStyles w:defLockedState="1" w:defUIPriority="0" w:defSemiHidden="0" w:defUnhideWhenUsed="0" w:defQFormat="0" w:count="376">
    <w:lsdException w:name="Normal" w:locked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iPriority="99" w:unhideWhenUsed="1"/>
    <w:lsdException w:name="footer" w:locked="0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locked="0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locked="0" w:semiHidden="1" w:uiPriority="99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Normal">
    <w:name w:val="Normal"/>
    <w:qFormat/>
    <w:rsid w:val="00710497"/>
    <w:rPr>
      <w:rFonts w:ascii="Times New Roman" w:hAnsi="Times New Roman"/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locked/>
    <w:rsid w:val="002B568D"/>
    <w:pPr>
      <w:tabs>
        <w:tab w:val="center" w:pos="4536"/>
        <w:tab w:val="right" w:pos="9072"/>
      </w:tabs>
      <w:spacing w:line="260" w:lineRule="exact"/>
    </w:pPr>
    <w:rPr>
      <w:rFonts w:ascii="Arial" w:hAnsi="Arial"/>
    </w:rPr>
  </w:style>
  <w:style w:type="paragraph" w:styleId="Subsol">
    <w:name w:val="footer"/>
    <w:basedOn w:val="Normal"/>
    <w:link w:val="SubsolCaracter"/>
    <w:uiPriority w:val="99"/>
    <w:locked/>
    <w:rsid w:val="002B568D"/>
    <w:pPr>
      <w:tabs>
        <w:tab w:val="center" w:pos="4536"/>
        <w:tab w:val="right" w:pos="9072"/>
      </w:tabs>
      <w:spacing w:line="260" w:lineRule="exact"/>
    </w:pPr>
    <w:rPr>
      <w:rFonts w:ascii="Arial" w:hAnsi="Arial"/>
    </w:rPr>
  </w:style>
  <w:style w:type="paragraph" w:styleId="TextnBalon">
    <w:name w:val="Balloon Text"/>
    <w:basedOn w:val="Normal"/>
    <w:link w:val="TextnBalonCaracter"/>
    <w:locked/>
    <w:rsid w:val="00B00237"/>
    <w:pPr>
      <w:spacing w:line="260" w:lineRule="exact"/>
    </w:pPr>
    <w:rPr>
      <w:rFonts w:ascii="Tahoma" w:hAnsi="Tahoma"/>
      <w:sz w:val="16"/>
      <w:szCs w:val="16"/>
    </w:rPr>
  </w:style>
  <w:style w:type="character" w:customStyle="1" w:styleId="TextnBalonCaracter">
    <w:name w:val="Text în Balon Caracter"/>
    <w:link w:val="TextnBalon"/>
    <w:rsid w:val="00B00237"/>
    <w:rPr>
      <w:rFonts w:ascii="Tahoma" w:hAnsi="Tahoma" w:cs="Tahoma"/>
      <w:sz w:val="16"/>
      <w:szCs w:val="16"/>
    </w:rPr>
  </w:style>
  <w:style w:type="character" w:styleId="Hyperlink">
    <w:name w:val="Hyperlink"/>
    <w:locked/>
    <w:rsid w:val="00B00237"/>
    <w:rPr>
      <w:color w:val="0000FF"/>
      <w:u w:val="single"/>
    </w:rPr>
  </w:style>
  <w:style w:type="character" w:customStyle="1" w:styleId="SubsolCaracter">
    <w:name w:val="Subsol Caracter"/>
    <w:link w:val="Subsol"/>
    <w:uiPriority w:val="99"/>
    <w:rsid w:val="008E1972"/>
    <w:rPr>
      <w:sz w:val="24"/>
      <w:szCs w:val="24"/>
    </w:rPr>
  </w:style>
  <w:style w:type="paragraph" w:styleId="Listparagraf">
    <w:name w:val="List Paragraph"/>
    <w:basedOn w:val="Normal"/>
    <w:link w:val="ListparagrafCaracter"/>
    <w:uiPriority w:val="34"/>
    <w:qFormat/>
    <w:locked/>
    <w:rsid w:val="000B3E85"/>
    <w:pPr>
      <w:spacing w:line="260" w:lineRule="exact"/>
      <w:ind w:left="720"/>
      <w:contextualSpacing/>
    </w:pPr>
    <w:rPr>
      <w:rFonts w:ascii="Arial" w:hAnsi="Arial"/>
      <w:spacing w:val="4"/>
      <w:kern w:val="2"/>
      <w:lang w:val="ro-RO" w:eastAsia="ro-RO"/>
    </w:rPr>
  </w:style>
  <w:style w:type="paragraph" w:customStyle="1" w:styleId="LISTA">
    <w:name w:val="LISTA"/>
    <w:basedOn w:val="Listparagraf"/>
    <w:link w:val="LISTAChar"/>
    <w:autoRedefine/>
    <w:qFormat/>
    <w:rsid w:val="00482DB7"/>
    <w:pPr>
      <w:numPr>
        <w:numId w:val="4"/>
      </w:numPr>
      <w:ind w:left="850" w:hanging="113"/>
    </w:pPr>
  </w:style>
  <w:style w:type="character" w:customStyle="1" w:styleId="LISTAChar">
    <w:name w:val="LISTA Char"/>
    <w:link w:val="LISTA"/>
    <w:rsid w:val="00482DB7"/>
    <w:rPr>
      <w:spacing w:val="4"/>
      <w:kern w:val="2"/>
    </w:rPr>
  </w:style>
  <w:style w:type="paragraph" w:customStyle="1" w:styleId="Articleslist">
    <w:name w:val="Articles list"/>
    <w:basedOn w:val="Listcumarcatori"/>
    <w:next w:val="Normal"/>
    <w:link w:val="ArticleslistChar"/>
    <w:autoRedefine/>
    <w:locked/>
    <w:rsid w:val="003029B0"/>
    <w:pPr>
      <w:numPr>
        <w:numId w:val="10"/>
      </w:numPr>
      <w:spacing w:after="240" w:line="240" w:lineRule="auto"/>
      <w:contextualSpacing w:val="0"/>
    </w:pPr>
    <w:rPr>
      <w:spacing w:val="0"/>
      <w:kern w:val="0"/>
      <w:szCs w:val="24"/>
    </w:rPr>
  </w:style>
  <w:style w:type="character" w:customStyle="1" w:styleId="ArticleslistChar">
    <w:name w:val="Articles list Char"/>
    <w:link w:val="Articleslist"/>
    <w:rsid w:val="003029B0"/>
    <w:rPr>
      <w:rFonts w:ascii="Arial" w:hAnsi="Arial"/>
      <w:szCs w:val="24"/>
    </w:rPr>
  </w:style>
  <w:style w:type="paragraph" w:customStyle="1" w:styleId="TITLU">
    <w:name w:val="TITLU"/>
    <w:basedOn w:val="Normal"/>
    <w:link w:val="TITLUChar"/>
    <w:autoRedefine/>
    <w:qFormat/>
    <w:rsid w:val="00840B6C"/>
    <w:pPr>
      <w:spacing w:line="260" w:lineRule="exact"/>
    </w:pPr>
    <w:rPr>
      <w:rFonts w:ascii="Arial" w:hAnsi="Arial"/>
      <w:b/>
      <w:caps/>
      <w:spacing w:val="4"/>
      <w:kern w:val="2"/>
    </w:rPr>
  </w:style>
  <w:style w:type="character" w:customStyle="1" w:styleId="TITLUChar">
    <w:name w:val="TITLU Char"/>
    <w:link w:val="TITLU"/>
    <w:rsid w:val="00840B6C"/>
    <w:rPr>
      <w:rFonts w:ascii="Arial" w:hAnsi="Arial"/>
      <w:b/>
      <w:caps/>
      <w:spacing w:val="4"/>
      <w:kern w:val="2"/>
      <w:szCs w:val="24"/>
    </w:rPr>
  </w:style>
  <w:style w:type="character" w:customStyle="1" w:styleId="AntetCaracter">
    <w:name w:val="Antet Caracter"/>
    <w:link w:val="Antet"/>
    <w:uiPriority w:val="99"/>
    <w:rsid w:val="00E26A9A"/>
    <w:rPr>
      <w:rFonts w:ascii="Arial" w:hAnsi="Arial"/>
      <w:szCs w:val="24"/>
    </w:rPr>
  </w:style>
  <w:style w:type="character" w:styleId="Textsubstituent">
    <w:name w:val="Placeholder Text"/>
    <w:uiPriority w:val="99"/>
    <w:semiHidden/>
    <w:locked/>
    <w:rsid w:val="009C6454"/>
    <w:rPr>
      <w:color w:val="808080"/>
    </w:rPr>
  </w:style>
  <w:style w:type="paragraph" w:customStyle="1" w:styleId="Normalgrey">
    <w:name w:val="Normal grey"/>
    <w:basedOn w:val="Subsol"/>
    <w:link w:val="NormalgreyChar"/>
    <w:locked/>
    <w:rsid w:val="00FE0FD4"/>
    <w:pPr>
      <w:jc w:val="right"/>
    </w:pPr>
    <w:rPr>
      <w:color w:val="A6A6A6"/>
      <w:spacing w:val="4"/>
      <w:kern w:val="2"/>
    </w:rPr>
  </w:style>
  <w:style w:type="character" w:customStyle="1" w:styleId="NormalgreyChar">
    <w:name w:val="Normal grey Char"/>
    <w:link w:val="Normalgrey"/>
    <w:rsid w:val="00FE0FD4"/>
    <w:rPr>
      <w:rFonts w:ascii="Arial" w:hAnsi="Arial" w:cs="Arial"/>
      <w:color w:val="A6A6A6"/>
      <w:spacing w:val="4"/>
      <w:kern w:val="2"/>
      <w:sz w:val="24"/>
      <w:szCs w:val="24"/>
    </w:rPr>
  </w:style>
  <w:style w:type="paragraph" w:styleId="Frspaiere">
    <w:name w:val="No Spacing"/>
    <w:uiPriority w:val="1"/>
    <w:qFormat/>
    <w:locked/>
    <w:rsid w:val="00FE0FD4"/>
    <w:rPr>
      <w:spacing w:val="4"/>
      <w:kern w:val="2"/>
      <w:sz w:val="18"/>
      <w:szCs w:val="24"/>
      <w:lang w:val="ro-RO" w:eastAsia="ro-RO"/>
    </w:rPr>
  </w:style>
  <w:style w:type="paragraph" w:styleId="Listcumarcatori">
    <w:name w:val="List Bullet"/>
    <w:basedOn w:val="Normal"/>
    <w:locked/>
    <w:rsid w:val="00840B6C"/>
    <w:pPr>
      <w:numPr>
        <w:numId w:val="6"/>
      </w:numPr>
      <w:spacing w:line="260" w:lineRule="exact"/>
      <w:contextualSpacing/>
    </w:pPr>
    <w:rPr>
      <w:rFonts w:ascii="Arial" w:hAnsi="Arial"/>
      <w:spacing w:val="4"/>
      <w:kern w:val="2"/>
      <w:lang w:val="ro-RO" w:eastAsia="ro-RO"/>
    </w:rPr>
  </w:style>
  <w:style w:type="character" w:styleId="Robust">
    <w:name w:val="Strong"/>
    <w:qFormat/>
    <w:locked/>
    <w:rsid w:val="00FE0FD4"/>
    <w:rPr>
      <w:b/>
      <w:bCs/>
    </w:rPr>
  </w:style>
  <w:style w:type="paragraph" w:customStyle="1" w:styleId="ARTICOLE">
    <w:name w:val="ARTICOLE"/>
    <w:basedOn w:val="Listparagraf"/>
    <w:link w:val="ARTICOLEChar"/>
    <w:autoRedefine/>
    <w:qFormat/>
    <w:rsid w:val="00DC7733"/>
    <w:pPr>
      <w:numPr>
        <w:numId w:val="15"/>
      </w:numPr>
      <w:spacing w:after="260"/>
      <w:contextualSpacing w:val="0"/>
    </w:pPr>
    <w:rPr>
      <w:lang w:val="en-US"/>
    </w:rPr>
  </w:style>
  <w:style w:type="character" w:customStyle="1" w:styleId="ListparagrafCaracter">
    <w:name w:val="Listă paragraf Caracter"/>
    <w:basedOn w:val="Fontdeparagrafimplicit"/>
    <w:link w:val="Listparagraf"/>
    <w:uiPriority w:val="34"/>
    <w:rsid w:val="00DC7733"/>
  </w:style>
  <w:style w:type="character" w:customStyle="1" w:styleId="ARTICOLEChar">
    <w:name w:val="ARTICOLE Char"/>
    <w:link w:val="ARTICOLE"/>
    <w:rsid w:val="00DC7733"/>
    <w:rPr>
      <w:spacing w:val="4"/>
      <w:kern w:val="2"/>
      <w:lang w:val="en-US"/>
    </w:rPr>
  </w:style>
  <w:style w:type="character" w:customStyle="1" w:styleId="Style1">
    <w:name w:val="Style1"/>
    <w:basedOn w:val="Fontdeparagrafimplicit"/>
    <w:uiPriority w:val="1"/>
    <w:locked/>
    <w:rsid w:val="003E0643"/>
  </w:style>
  <w:style w:type="table" w:customStyle="1" w:styleId="TABEL">
    <w:name w:val="TABEL"/>
    <w:basedOn w:val="Tabelgril"/>
    <w:uiPriority w:val="99"/>
    <w:rsid w:val="00F57A9F"/>
    <w:pPr>
      <w:spacing w:line="260" w:lineRule="exact"/>
    </w:pPr>
    <w:tblPr>
      <w:tblBorders>
        <w:top w:val="single" w:sz="2" w:space="0" w:color="404040"/>
        <w:left w:val="single" w:sz="2" w:space="0" w:color="404040"/>
        <w:bottom w:val="single" w:sz="2" w:space="0" w:color="404040"/>
        <w:right w:val="single" w:sz="2" w:space="0" w:color="404040"/>
        <w:insideH w:val="single" w:sz="2" w:space="0" w:color="404040"/>
        <w:insideV w:val="single" w:sz="2" w:space="0" w:color="404040"/>
      </w:tblBorders>
      <w:tblCellMar>
        <w:top w:w="57" w:type="dxa"/>
        <w:bottom w:w="57" w:type="dxa"/>
      </w:tblCellMar>
    </w:tblPr>
    <w:tblStylePr w:type="firstRow">
      <w:rPr>
        <w:b/>
      </w:rPr>
      <w:tblPr/>
      <w:tcPr>
        <w:shd w:val="clear" w:color="auto" w:fill="F2F2F2"/>
      </w:tcPr>
    </w:tblStylePr>
  </w:style>
  <w:style w:type="table" w:styleId="Tabelgril">
    <w:name w:val="Table Grid"/>
    <w:basedOn w:val="TabelNormal"/>
    <w:uiPriority w:val="59"/>
    <w:locked/>
    <w:rsid w:val="003A6B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ITLU">
    <w:name w:val="SUBTITLU"/>
    <w:basedOn w:val="Normal"/>
    <w:link w:val="SUBTITLUChar"/>
    <w:autoRedefine/>
    <w:qFormat/>
    <w:rsid w:val="0007207E"/>
    <w:pPr>
      <w:spacing w:line="260" w:lineRule="exact"/>
    </w:pPr>
    <w:rPr>
      <w:rFonts w:ascii="Arial" w:hAnsi="Arial"/>
      <w:b/>
    </w:rPr>
  </w:style>
  <w:style w:type="character" w:customStyle="1" w:styleId="SUBTITLUChar">
    <w:name w:val="SUBTITLU Char"/>
    <w:link w:val="SUBTITLU"/>
    <w:rsid w:val="0007207E"/>
    <w:rPr>
      <w:b/>
    </w:rPr>
  </w:style>
  <w:style w:type="paragraph" w:customStyle="1" w:styleId="NUMEROTARE">
    <w:name w:val="NUMEROTARE"/>
    <w:basedOn w:val="Normal"/>
    <w:link w:val="NUMEROTAREChar"/>
    <w:autoRedefine/>
    <w:qFormat/>
    <w:rsid w:val="00C45EA7"/>
    <w:pPr>
      <w:numPr>
        <w:numId w:val="16"/>
      </w:numPr>
      <w:spacing w:line="260" w:lineRule="exact"/>
      <w:ind w:left="0" w:firstLine="0"/>
    </w:pPr>
    <w:rPr>
      <w:rFonts w:ascii="Arial" w:hAnsi="Arial"/>
      <w:spacing w:val="4"/>
      <w:kern w:val="2"/>
    </w:rPr>
  </w:style>
  <w:style w:type="paragraph" w:customStyle="1" w:styleId="SUBSOL0">
    <w:name w:val="SUBSOL"/>
    <w:basedOn w:val="Normal"/>
    <w:link w:val="SUBSOLChar"/>
    <w:autoRedefine/>
    <w:qFormat/>
    <w:rsid w:val="00C061D3"/>
    <w:pPr>
      <w:framePr w:vSpace="567" w:wrap="notBeside" w:hAnchor="margin" w:xAlign="right" w:yAlign="bottom" w:anchorLock="1"/>
      <w:pBdr>
        <w:top w:val="single" w:sz="2" w:space="1" w:color="404040"/>
      </w:pBdr>
      <w:suppressOverlap/>
    </w:pPr>
    <w:rPr>
      <w:rFonts w:ascii="Arial" w:hAnsi="Arial"/>
      <w:color w:val="404040"/>
      <w:spacing w:val="4"/>
      <w:kern w:val="2"/>
    </w:rPr>
  </w:style>
  <w:style w:type="character" w:customStyle="1" w:styleId="NUMEROTAREChar">
    <w:name w:val="NUMEROTARE Char"/>
    <w:link w:val="NUMEROTARE"/>
    <w:rsid w:val="00C45EA7"/>
    <w:rPr>
      <w:spacing w:val="4"/>
      <w:kern w:val="2"/>
      <w:lang w:val="en-US"/>
    </w:rPr>
  </w:style>
  <w:style w:type="character" w:customStyle="1" w:styleId="Superscript">
    <w:name w:val="Superscript"/>
    <w:qFormat/>
    <w:rsid w:val="005B3993"/>
    <w:rPr>
      <w:vertAlign w:val="superscript"/>
    </w:rPr>
  </w:style>
  <w:style w:type="character" w:customStyle="1" w:styleId="SUBSOLChar">
    <w:name w:val="SUBSOL Char"/>
    <w:link w:val="SUBSOL0"/>
    <w:rsid w:val="00C061D3"/>
    <w:rPr>
      <w:color w:val="404040"/>
      <w:spacing w:val="4"/>
      <w:kern w:val="2"/>
    </w:rPr>
  </w:style>
  <w:style w:type="table" w:styleId="TabelEfecte3-D1">
    <w:name w:val="Table 3D effects 1"/>
    <w:basedOn w:val="TabelNormal"/>
    <w:locked/>
    <w:rsid w:val="00F57A9F"/>
    <w:pPr>
      <w:spacing w:line="26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Footerspecial">
    <w:name w:val="Footer special"/>
    <w:basedOn w:val="Normal"/>
    <w:link w:val="FooterspecialChar"/>
    <w:qFormat/>
    <w:locked/>
    <w:rsid w:val="00882C74"/>
    <w:pPr>
      <w:spacing w:line="260" w:lineRule="exact"/>
      <w:jc w:val="right"/>
    </w:pPr>
    <w:rPr>
      <w:rFonts w:ascii="Arial" w:hAnsi="Arial"/>
      <w:color w:val="404040"/>
      <w:spacing w:val="4"/>
      <w:kern w:val="2"/>
    </w:rPr>
  </w:style>
  <w:style w:type="character" w:customStyle="1" w:styleId="FooterspecialChar">
    <w:name w:val="Footer special Char"/>
    <w:link w:val="Footerspecial"/>
    <w:rsid w:val="00882C74"/>
    <w:rPr>
      <w:color w:val="404040"/>
      <w:spacing w:val="4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1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15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uter\Desktop\SERVICIU\INCALZIRE\incalzire%202019-2020\centre%20de%20preluare%202019-2020.dot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centre de preluare 2019-2020</Template>
  <TotalTime>17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Microsoft</Company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computer</dc:creator>
  <cp:lastModifiedBy>DAS BM</cp:lastModifiedBy>
  <cp:revision>7</cp:revision>
  <cp:lastPrinted>2024-10-08T08:16:00Z</cp:lastPrinted>
  <dcterms:created xsi:type="dcterms:W3CDTF">2025-10-10T08:31:00Z</dcterms:created>
  <dcterms:modified xsi:type="dcterms:W3CDTF">2025-10-13T06:21:00Z</dcterms:modified>
</cp:coreProperties>
</file>